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60A" w:rsidRDefault="008A360A">
      <w:bookmarkStart w:id="0" w:name="_GoBack"/>
      <w:bookmarkEnd w:id="0"/>
    </w:p>
    <w:p w:rsidR="008A360A" w:rsidRPr="00DB6846" w:rsidRDefault="0032437F" w:rsidP="0032437F">
      <w:pPr>
        <w:jc w:val="center"/>
        <w:rPr>
          <w:sz w:val="72"/>
          <w:szCs w:val="72"/>
        </w:rPr>
      </w:pPr>
      <w:r w:rsidRPr="00DB6846">
        <w:rPr>
          <w:sz w:val="72"/>
          <w:szCs w:val="72"/>
        </w:rPr>
        <w:t xml:space="preserve">HØSTTREFF </w:t>
      </w:r>
    </w:p>
    <w:p w:rsidR="00285ABA" w:rsidRPr="00285ABA" w:rsidRDefault="0032437F" w:rsidP="0032437F">
      <w:pPr>
        <w:jc w:val="center"/>
        <w:rPr>
          <w:sz w:val="72"/>
          <w:szCs w:val="72"/>
        </w:rPr>
      </w:pPr>
      <w:r w:rsidRPr="00285ABA">
        <w:rPr>
          <w:sz w:val="72"/>
          <w:szCs w:val="72"/>
        </w:rPr>
        <w:t>i Bodø</w:t>
      </w:r>
    </w:p>
    <w:p w:rsidR="00285ABA" w:rsidRPr="00285ABA" w:rsidRDefault="00285ABA" w:rsidP="0032437F">
      <w:pPr>
        <w:jc w:val="center"/>
        <w:rPr>
          <w:sz w:val="32"/>
          <w:szCs w:val="32"/>
        </w:rPr>
      </w:pPr>
    </w:p>
    <w:p w:rsidR="008A360A" w:rsidRPr="00285ABA" w:rsidRDefault="00285ABA" w:rsidP="00DB6846">
      <w:pPr>
        <w:jc w:val="center"/>
        <w:rPr>
          <w:sz w:val="44"/>
          <w:szCs w:val="44"/>
        </w:rPr>
      </w:pPr>
      <w:r w:rsidRPr="00285ABA">
        <w:rPr>
          <w:sz w:val="44"/>
          <w:szCs w:val="44"/>
        </w:rPr>
        <w:t>arrangeres i tiden 20.-22. september 2013</w:t>
      </w:r>
    </w:p>
    <w:p w:rsidR="008A360A" w:rsidRPr="00285ABA" w:rsidRDefault="00285ABA" w:rsidP="00285ABA">
      <w:pPr>
        <w:jc w:val="center"/>
        <w:rPr>
          <w:sz w:val="44"/>
          <w:szCs w:val="44"/>
        </w:rPr>
      </w:pPr>
      <w:r w:rsidRPr="00285ABA">
        <w:rPr>
          <w:sz w:val="44"/>
          <w:szCs w:val="44"/>
        </w:rPr>
        <w:t>Leverandør-utstilling ved Norsk luftfartsmuseum</w:t>
      </w:r>
    </w:p>
    <w:p w:rsidR="008A360A" w:rsidRDefault="008A360A"/>
    <w:p w:rsidR="00285ABA" w:rsidRDefault="00285ABA"/>
    <w:p w:rsidR="00285ABA" w:rsidRDefault="00285ABA" w:rsidP="00285ABA">
      <w:pPr>
        <w:jc w:val="center"/>
      </w:pPr>
      <w:r>
        <w:rPr>
          <w:noProof/>
        </w:rPr>
        <w:drawing>
          <wp:inline distT="0" distB="0" distL="0" distR="0">
            <wp:extent cx="3771900" cy="2828925"/>
            <wp:effectExtent l="0" t="0" r="0" b="9525"/>
            <wp:docPr id="3" name="Bilde 3" descr="C:\Users\nordland\Pictures\Høsttreff på Norsk Luftfartsmuse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rdland\Pictures\Høsttreff på Norsk Luftfartsmuseum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830" cy="2834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60A" w:rsidRDefault="008A360A"/>
    <w:p w:rsidR="00F51BBF" w:rsidRDefault="0032437F" w:rsidP="00DB6846">
      <w:pPr>
        <w:tabs>
          <w:tab w:val="left" w:pos="3381"/>
        </w:tabs>
        <w:rPr>
          <w:rFonts w:asciiTheme="minorHAnsi" w:eastAsiaTheme="minorHAnsi" w:hAnsiTheme="minorHAnsi" w:cstheme="minorBidi"/>
          <w:b/>
          <w:i/>
          <w:sz w:val="22"/>
          <w:szCs w:val="22"/>
          <w:lang w:eastAsia="en-US"/>
        </w:rPr>
      </w:pPr>
      <w:r>
        <w:tab/>
      </w:r>
    </w:p>
    <w:p w:rsidR="00F51BBF" w:rsidRPr="00F51BBF" w:rsidRDefault="00F51BBF" w:rsidP="00F51BBF">
      <w:pPr>
        <w:jc w:val="center"/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  <w:t>Velkommen til årets begivenhet for folk i transport- og maskinbransjen i nord!</w:t>
      </w:r>
    </w:p>
    <w:p w:rsidR="00F51BBF" w:rsidRDefault="00F51BBF" w:rsidP="00F51BBF">
      <w:pPr>
        <w:jc w:val="center"/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  <w:t xml:space="preserve">I tillegg til egne medlemmer, er </w:t>
      </w:r>
      <w:proofErr w:type="spellStart"/>
      <w:r w:rsidRPr="00F51BBF"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  <w:t>MEFs</w:t>
      </w:r>
      <w:proofErr w:type="spellEnd"/>
      <w:r w:rsidRPr="00F51BBF"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  <w:t xml:space="preserve"> medlemmer spesielt invitert.</w:t>
      </w:r>
    </w:p>
    <w:p w:rsidR="00DB6846" w:rsidRDefault="00DB6846" w:rsidP="00F51BBF">
      <w:pPr>
        <w:jc w:val="center"/>
        <w:rPr>
          <w:rFonts w:asciiTheme="minorHAnsi" w:eastAsiaTheme="minorHAnsi" w:hAnsiTheme="minorHAnsi" w:cstheme="minorBidi"/>
          <w:b/>
          <w:i/>
          <w:sz w:val="28"/>
          <w:szCs w:val="28"/>
          <w:lang w:eastAsia="en-US"/>
        </w:rPr>
      </w:pPr>
    </w:p>
    <w:p w:rsidR="00DB6846" w:rsidRDefault="00DB6846" w:rsidP="00F51BBF">
      <w:pPr>
        <w:jc w:val="center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sz w:val="28"/>
          <w:szCs w:val="28"/>
          <w:lang w:eastAsia="en-US"/>
        </w:rPr>
        <w:t>Med vennlig hilsen</w:t>
      </w:r>
    </w:p>
    <w:p w:rsidR="00DB6846" w:rsidRDefault="00DB6846" w:rsidP="00F51BBF">
      <w:pPr>
        <w:jc w:val="center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DB6846" w:rsidRDefault="00DB6846" w:rsidP="00DB6846">
      <w:pPr>
        <w:rPr>
          <w:rFonts w:ascii="Edwardian Script ITC" w:eastAsiaTheme="minorHAnsi" w:hAnsi="Edwardian Script ITC" w:cstheme="minorBidi"/>
          <w:sz w:val="36"/>
          <w:szCs w:val="36"/>
          <w:lang w:eastAsia="en-US"/>
        </w:rPr>
      </w:pPr>
      <w:r w:rsidRPr="00DB6846"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>Einar Endres</w:t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>s</w:t>
      </w:r>
      <w:r w:rsidRPr="00DB6846"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>en</w:t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 xml:space="preserve"> /s/</w:t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ab/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ab/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ab/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ab/>
        <w:t xml:space="preserve"> </w:t>
      </w:r>
      <w:r>
        <w:rPr>
          <w:rFonts w:ascii="Edwardian Script ITC" w:eastAsiaTheme="minorHAnsi" w:hAnsi="Edwardian Script ITC" w:cstheme="minorBidi"/>
          <w:sz w:val="36"/>
          <w:szCs w:val="36"/>
          <w:lang w:eastAsia="en-US"/>
        </w:rPr>
        <w:tab/>
        <w:t xml:space="preserve">          Herman-A. Hansson /s/</w:t>
      </w:r>
    </w:p>
    <w:p w:rsidR="00DB6846" w:rsidRPr="00DB6846" w:rsidRDefault="00DB6846" w:rsidP="00DB6846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Styreleder NLF avd. Nordland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>Distriktssjef NLF avd. Nordland</w:t>
      </w:r>
    </w:p>
    <w:p w:rsidR="00285ABA" w:rsidRDefault="00285ABA" w:rsidP="00285ABA">
      <w:pPr>
        <w:tabs>
          <w:tab w:val="left" w:pos="3381"/>
        </w:tabs>
        <w:jc w:val="center"/>
        <w:rPr>
          <w:b/>
          <w:sz w:val="32"/>
          <w:szCs w:val="32"/>
        </w:rPr>
      </w:pPr>
    </w:p>
    <w:p w:rsidR="00AB4AFC" w:rsidRDefault="00AB4AFC" w:rsidP="00AB4AFC">
      <w:pPr>
        <w:pStyle w:val="Listeavsnitt"/>
        <w:tabs>
          <w:tab w:val="left" w:pos="3381"/>
        </w:tabs>
        <w:rPr>
          <w:b/>
          <w:sz w:val="28"/>
          <w:szCs w:val="28"/>
        </w:rPr>
      </w:pPr>
    </w:p>
    <w:p w:rsidR="003154A5" w:rsidRDefault="003154A5" w:rsidP="0008039E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 sjekker inn på Radisson Blue </w:t>
      </w:r>
      <w:proofErr w:type="spellStart"/>
      <w:r>
        <w:rPr>
          <w:b/>
          <w:sz w:val="28"/>
          <w:szCs w:val="28"/>
        </w:rPr>
        <w:t>Hotel</w:t>
      </w:r>
      <w:proofErr w:type="spellEnd"/>
      <w:r>
        <w:rPr>
          <w:b/>
          <w:sz w:val="28"/>
          <w:szCs w:val="28"/>
        </w:rPr>
        <w:t xml:space="preserve"> Bodø</w:t>
      </w:r>
    </w:p>
    <w:p w:rsidR="0008039E" w:rsidRPr="00F11D2C" w:rsidRDefault="0008039E" w:rsidP="0008039E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 w:rsidRPr="00F11D2C">
        <w:rPr>
          <w:b/>
          <w:sz w:val="28"/>
          <w:szCs w:val="28"/>
        </w:rPr>
        <w:t>Fagseminar med tema «Norsk lastebilnærings fremtid»</w:t>
      </w:r>
    </w:p>
    <w:p w:rsidR="0008039E" w:rsidRPr="00F11D2C" w:rsidRDefault="0008039E" w:rsidP="0008039E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 w:rsidRPr="00F11D2C">
        <w:rPr>
          <w:b/>
          <w:sz w:val="28"/>
          <w:szCs w:val="28"/>
        </w:rPr>
        <w:t>Paneldebatt v/sentrale politikere og fagfolk</w:t>
      </w:r>
    </w:p>
    <w:p w:rsidR="0008039E" w:rsidRPr="00F11D2C" w:rsidRDefault="0008039E" w:rsidP="0008039E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 w:rsidRPr="00F11D2C">
        <w:rPr>
          <w:b/>
          <w:sz w:val="28"/>
          <w:szCs w:val="28"/>
        </w:rPr>
        <w:t xml:space="preserve">Sosialt med god mat og drikke, </w:t>
      </w:r>
      <w:r w:rsidR="00D85EA2">
        <w:rPr>
          <w:b/>
          <w:sz w:val="28"/>
          <w:szCs w:val="28"/>
        </w:rPr>
        <w:t>musikk og dans,</w:t>
      </w:r>
      <w:r w:rsidR="00F11D2C" w:rsidRPr="00F11D2C">
        <w:rPr>
          <w:b/>
          <w:sz w:val="28"/>
          <w:szCs w:val="28"/>
        </w:rPr>
        <w:t xml:space="preserve"> velvære</w:t>
      </w:r>
      <w:r w:rsidR="00D85EA2">
        <w:rPr>
          <w:b/>
          <w:sz w:val="28"/>
          <w:szCs w:val="28"/>
        </w:rPr>
        <w:t xml:space="preserve"> for ledsagere</w:t>
      </w:r>
    </w:p>
    <w:p w:rsidR="00F11D2C" w:rsidRDefault="00F11D2C" w:rsidP="0008039E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 w:rsidRPr="00F11D2C">
        <w:rPr>
          <w:b/>
          <w:sz w:val="28"/>
          <w:szCs w:val="28"/>
        </w:rPr>
        <w:t>Besøk på det nye Bratten trafikksikkerhetssenter</w:t>
      </w:r>
    </w:p>
    <w:p w:rsidR="0008039E" w:rsidRDefault="0008039E" w:rsidP="00285ABA">
      <w:pPr>
        <w:tabs>
          <w:tab w:val="left" w:pos="3381"/>
        </w:tabs>
        <w:jc w:val="center"/>
        <w:rPr>
          <w:b/>
          <w:sz w:val="32"/>
          <w:szCs w:val="32"/>
        </w:rPr>
      </w:pPr>
    </w:p>
    <w:p w:rsidR="00AB4AFC" w:rsidRDefault="00AB4AFC" w:rsidP="00285ABA">
      <w:pPr>
        <w:tabs>
          <w:tab w:val="left" w:pos="3381"/>
        </w:tabs>
        <w:jc w:val="center"/>
        <w:rPr>
          <w:b/>
          <w:sz w:val="32"/>
          <w:szCs w:val="32"/>
        </w:rPr>
      </w:pPr>
    </w:p>
    <w:p w:rsidR="0008039E" w:rsidRPr="00F11D2C" w:rsidRDefault="00AB4AFC" w:rsidP="00F11D2C">
      <w:pPr>
        <w:tabs>
          <w:tab w:val="left" w:pos="3381"/>
        </w:tabs>
        <w:rPr>
          <w:b/>
        </w:rPr>
      </w:pPr>
      <w:r>
        <w:rPr>
          <w:b/>
        </w:rPr>
        <w:tab/>
      </w:r>
      <w:r w:rsidR="00F11D2C" w:rsidRPr="00F11D2C">
        <w:rPr>
          <w:b/>
        </w:rPr>
        <w:t>Bodø spektrum</w:t>
      </w:r>
      <w:r w:rsidR="005F5C65">
        <w:rPr>
          <w:b/>
        </w:rPr>
        <w:t xml:space="preserve"> og Nordlandshallen</w:t>
      </w:r>
    </w:p>
    <w:p w:rsidR="0008039E" w:rsidRDefault="008F4BE3" w:rsidP="00AB4AFC">
      <w:pPr>
        <w:tabs>
          <w:tab w:val="left" w:pos="3381"/>
        </w:tabs>
        <w:jc w:val="center"/>
        <w:rPr>
          <w:b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22A2ED01" wp14:editId="064B8364">
            <wp:extent cx="5886450" cy="1962150"/>
            <wp:effectExtent l="0" t="0" r="0" b="0"/>
            <wp:docPr id="6" name="Bilde 6" descr="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ot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0914" cy="1966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BE3" w:rsidRDefault="008F4BE3" w:rsidP="008F4BE3">
      <w:pPr>
        <w:tabs>
          <w:tab w:val="left" w:pos="3381"/>
        </w:tabs>
        <w:rPr>
          <w:b/>
          <w:sz w:val="32"/>
          <w:szCs w:val="32"/>
        </w:rPr>
      </w:pPr>
    </w:p>
    <w:p w:rsidR="00AB4AFC" w:rsidRDefault="00AB4AFC" w:rsidP="008F4BE3">
      <w:pPr>
        <w:tabs>
          <w:tab w:val="left" w:pos="3381"/>
        </w:tabs>
        <w:rPr>
          <w:b/>
          <w:sz w:val="32"/>
          <w:szCs w:val="32"/>
        </w:rPr>
      </w:pPr>
    </w:p>
    <w:p w:rsidR="00AB4AFC" w:rsidRDefault="00AB4AFC" w:rsidP="00CF6CE5">
      <w:pPr>
        <w:tabs>
          <w:tab w:val="left" w:pos="3381"/>
        </w:tabs>
        <w:rPr>
          <w:b/>
        </w:rPr>
      </w:pPr>
      <w:r>
        <w:rPr>
          <w:b/>
        </w:rPr>
        <w:t xml:space="preserve"> </w:t>
      </w:r>
    </w:p>
    <w:p w:rsidR="0008039E" w:rsidRDefault="00AB4AFC" w:rsidP="00CF6CE5">
      <w:pPr>
        <w:tabs>
          <w:tab w:val="left" w:pos="3381"/>
        </w:tabs>
        <w:rPr>
          <w:b/>
          <w:sz w:val="32"/>
          <w:szCs w:val="32"/>
        </w:rPr>
      </w:pPr>
      <w:r>
        <w:rPr>
          <w:b/>
        </w:rPr>
        <w:t xml:space="preserve">                 </w:t>
      </w:r>
      <w:proofErr w:type="spellStart"/>
      <w:r>
        <w:rPr>
          <w:b/>
        </w:rPr>
        <w:t>Brattn</w:t>
      </w:r>
      <w:proofErr w:type="spellEnd"/>
      <w:r>
        <w:rPr>
          <w:b/>
        </w:rPr>
        <w:t xml:space="preserve"> trafikksikkerhetssenter</w:t>
      </w:r>
      <w:r w:rsidR="005F5C65">
        <w:rPr>
          <w:b/>
        </w:rPr>
        <w:tab/>
      </w:r>
      <w:r>
        <w:rPr>
          <w:b/>
        </w:rPr>
        <w:t xml:space="preserve">  </w:t>
      </w:r>
      <w:r>
        <w:rPr>
          <w:b/>
        </w:rPr>
        <w:tab/>
      </w:r>
      <w:r>
        <w:rPr>
          <w:b/>
        </w:rPr>
        <w:tab/>
      </w:r>
      <w:r w:rsidR="005F5C65">
        <w:rPr>
          <w:b/>
        </w:rPr>
        <w:t xml:space="preserve">Radisson Blue </w:t>
      </w:r>
      <w:proofErr w:type="spellStart"/>
      <w:r w:rsidR="005F5C65">
        <w:rPr>
          <w:b/>
        </w:rPr>
        <w:t>Hotel</w:t>
      </w:r>
      <w:proofErr w:type="spellEnd"/>
      <w:r w:rsidR="005F5C65">
        <w:rPr>
          <w:b/>
        </w:rPr>
        <w:t xml:space="preserve"> Bodø</w:t>
      </w:r>
      <w:r w:rsidR="005F5C65">
        <w:rPr>
          <w:b/>
          <w:sz w:val="32"/>
          <w:szCs w:val="32"/>
        </w:rPr>
        <w:tab/>
      </w:r>
      <w:r w:rsidR="005F5C65">
        <w:rPr>
          <w:b/>
          <w:sz w:val="32"/>
          <w:szCs w:val="32"/>
        </w:rPr>
        <w:tab/>
      </w:r>
    </w:p>
    <w:p w:rsidR="00F11D2C" w:rsidRDefault="00AB4AFC" w:rsidP="005F5C65">
      <w:pPr>
        <w:tabs>
          <w:tab w:val="left" w:pos="3381"/>
        </w:tabs>
        <w:jc w:val="right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 wp14:anchorId="1E693EE3" wp14:editId="469E4AE7">
            <wp:extent cx="2924175" cy="2193130"/>
            <wp:effectExtent l="0" t="0" r="0" b="0"/>
            <wp:docPr id="4" name="Bilde 4" descr="C:\Users\nordland\Pictures\20130610_141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rdland\Pictures\20130610_14153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9820" cy="2204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5C65">
        <w:rPr>
          <w:rFonts w:ascii="Verdana" w:hAnsi="Verdana"/>
          <w:noProof/>
          <w:color w:val="666666"/>
          <w:sz w:val="16"/>
          <w:szCs w:val="16"/>
        </w:rPr>
        <w:drawing>
          <wp:inline distT="0" distB="0" distL="0" distR="0" wp14:anchorId="2F5E6972" wp14:editId="53FFFE39">
            <wp:extent cx="2737844" cy="2198098"/>
            <wp:effectExtent l="0" t="0" r="5715" b="0"/>
            <wp:docPr id="7" name="idBigPhoto" descr="Radisson Blu Hotel, Bo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dBigPhoto" descr="Radisson Blu Hotel, Bodo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7122" cy="2197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76BF" w:rsidRDefault="00EE76BF" w:rsidP="00EE76BF">
      <w:pPr>
        <w:tabs>
          <w:tab w:val="left" w:pos="3381"/>
        </w:tabs>
        <w:rPr>
          <w:b/>
          <w:sz w:val="32"/>
          <w:szCs w:val="32"/>
        </w:rPr>
      </w:pPr>
    </w:p>
    <w:p w:rsidR="00EE76BF" w:rsidRDefault="00EE76BF" w:rsidP="00EE76BF">
      <w:pPr>
        <w:tabs>
          <w:tab w:val="left" w:pos="3381"/>
        </w:tabs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PROGRAM</w:t>
      </w:r>
    </w:p>
    <w:p w:rsidR="001945CB" w:rsidRDefault="001945CB" w:rsidP="00EE76BF">
      <w:pPr>
        <w:tabs>
          <w:tab w:val="left" w:pos="3381"/>
        </w:tabs>
        <w:jc w:val="center"/>
        <w:rPr>
          <w:b/>
          <w:sz w:val="48"/>
          <w:szCs w:val="48"/>
        </w:rPr>
      </w:pPr>
    </w:p>
    <w:p w:rsidR="00F51BBF" w:rsidRDefault="00F51BBF" w:rsidP="00F51BBF">
      <w:pPr>
        <w:tabs>
          <w:tab w:val="left" w:pos="3381"/>
        </w:tabs>
        <w:rPr>
          <w:b/>
          <w:sz w:val="48"/>
          <w:szCs w:val="48"/>
        </w:rPr>
      </w:pPr>
    </w:p>
    <w:p w:rsidR="00F51BBF" w:rsidRPr="00C275F6" w:rsidRDefault="00F51BBF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  <w:r w:rsidRPr="00F51BBF"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  <w:t>Fredag 20. september</w:t>
      </w:r>
    </w:p>
    <w:p w:rsidR="00467A65" w:rsidRPr="00F51BBF" w:rsidRDefault="00467A65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10.00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Høsttreffet m/leverandørutstilling åpner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12.00 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  <w:t xml:space="preserve">Enkel </w:t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sjåførlunch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med forfriskning</w:t>
      </w:r>
      <w:r w:rsidR="003945D7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(selges på stedet)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13.00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  <w:t>Flymuseet på egen hånd (inkl. reptil-utstilling)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17.00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  <w:t>Leverandørutstillingen avsluttes for i dag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19.00    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«</w:t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Get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</w:t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together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» med mat og drikke på Bryggerikaia</w:t>
      </w:r>
    </w:p>
    <w:p w:rsidR="00F51BBF" w:rsidRPr="00C275F6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</w:p>
    <w:p w:rsidR="00467A65" w:rsidRPr="00C275F6" w:rsidRDefault="00467A65" w:rsidP="00F51BBF">
      <w:pP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:rsidR="00C275F6" w:rsidRPr="00F51BBF" w:rsidRDefault="00C275F6" w:rsidP="00F51BBF">
      <w:pP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:rsidR="00F51BBF" w:rsidRPr="00C275F6" w:rsidRDefault="00F51BBF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  <w:r w:rsidRPr="00F51BBF"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  <w:t>Lørdag 21. september</w:t>
      </w:r>
    </w:p>
    <w:p w:rsidR="00467A65" w:rsidRPr="00F51BBF" w:rsidRDefault="00467A65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09.00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Utstillingen er åpen til 13.30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12.00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Lunch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serveres i kafeteria Norsk Luftfartssenter 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13.00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Velvære på Bodø Spektrum for ledsagere </w:t>
      </w:r>
      <w:r w:rsidRPr="00F51BBF"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  <w:t>(</w:t>
      </w:r>
      <w:hyperlink r:id="rId14" w:history="1">
        <w:r w:rsidRPr="00C275F6">
          <w:rPr>
            <w:rFonts w:asciiTheme="minorHAnsi" w:eastAsiaTheme="minorHAnsi" w:hAnsiTheme="minorHAnsi" w:cstheme="minorBidi"/>
            <w:i/>
            <w:color w:val="0000FF" w:themeColor="hyperlink"/>
            <w:sz w:val="28"/>
            <w:szCs w:val="28"/>
            <w:u w:val="single"/>
            <w:lang w:eastAsia="en-US"/>
          </w:rPr>
          <w:t>www.bodospektrum.no</w:t>
        </w:r>
      </w:hyperlink>
      <w:r w:rsidRPr="00F51BBF">
        <w:rPr>
          <w:rFonts w:asciiTheme="minorHAnsi" w:eastAsiaTheme="minorHAnsi" w:hAnsiTheme="minorHAnsi" w:cstheme="minorBidi"/>
          <w:i/>
          <w:sz w:val="28"/>
          <w:szCs w:val="28"/>
          <w:lang w:eastAsia="en-US"/>
        </w:rPr>
        <w:t>)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13.30</w:t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  <w:t>Fagseminar i auditorium Norsk Luftfartsmuseum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15.30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Buss til Bratten trafikksikkerhetssenter/forfriskning 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19.30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Aperitif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på «</w:t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Top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13»</w:t>
      </w: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20.00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Festmiddag på Radisson Blue </w:t>
      </w:r>
      <w:proofErr w:type="spellStart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Hotel</w:t>
      </w:r>
      <w:proofErr w:type="spellEnd"/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, Bodø</w:t>
      </w:r>
    </w:p>
    <w:p w:rsidR="00F51BBF" w:rsidRPr="00C275F6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="00401B5D">
        <w:rPr>
          <w:rFonts w:asciiTheme="minorHAnsi" w:eastAsiaTheme="minorHAnsi" w:hAnsiTheme="minorHAnsi" w:cstheme="minorBidi"/>
          <w:sz w:val="28"/>
          <w:szCs w:val="28"/>
          <w:lang w:eastAsia="en-US"/>
        </w:rPr>
        <w:tab/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Deretter åpen bar med musikk og dans - «Snoopy» spiller!</w:t>
      </w:r>
    </w:p>
    <w:p w:rsidR="00467A65" w:rsidRPr="00F51BBF" w:rsidRDefault="00467A65" w:rsidP="00F51BBF">
      <w:pP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:rsidR="00F51BBF" w:rsidRPr="00C275F6" w:rsidRDefault="00F51BBF" w:rsidP="00F51BBF">
      <w:pP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:rsidR="00C275F6" w:rsidRPr="00F51BBF" w:rsidRDefault="00C275F6" w:rsidP="00F51BBF">
      <w:pP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:rsidR="00F51BBF" w:rsidRPr="00C275F6" w:rsidRDefault="00F51BBF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  <w:r w:rsidRPr="00F51BBF"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  <w:t>Søndag 22. september</w:t>
      </w:r>
    </w:p>
    <w:p w:rsidR="00467A65" w:rsidRPr="00F51BBF" w:rsidRDefault="00467A65" w:rsidP="00F51BBF">
      <w:pPr>
        <w:rPr>
          <w:rFonts w:asciiTheme="minorHAnsi" w:eastAsiaTheme="minorHAnsi" w:hAnsiTheme="minorHAnsi" w:cstheme="minorBidi"/>
          <w:b/>
          <w:sz w:val="28"/>
          <w:szCs w:val="28"/>
          <w:u w:val="single"/>
          <w:lang w:eastAsia="en-US"/>
        </w:rPr>
      </w:pPr>
    </w:p>
    <w:p w:rsidR="00F51BBF" w:rsidRPr="00C275F6" w:rsidRDefault="00F51BBF" w:rsidP="00F51BBF">
      <w:pPr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>Frokost og hjemreise</w:t>
      </w:r>
    </w:p>
    <w:p w:rsidR="00467A65" w:rsidRPr="00F51BBF" w:rsidRDefault="00467A65" w:rsidP="00F51BBF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F51BBF" w:rsidRPr="00F51BBF" w:rsidRDefault="00F51BBF" w:rsidP="00F51BBF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F51BBF" w:rsidRDefault="00F51BBF" w:rsidP="00F51BBF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467A65" w:rsidRPr="00C275F6" w:rsidRDefault="00467A65" w:rsidP="00467A65">
      <w:pPr>
        <w:tabs>
          <w:tab w:val="left" w:pos="3381"/>
        </w:tabs>
        <w:jc w:val="center"/>
        <w:rPr>
          <w:b/>
          <w:sz w:val="36"/>
          <w:szCs w:val="36"/>
        </w:rPr>
      </w:pPr>
      <w:r w:rsidRPr="00C275F6">
        <w:rPr>
          <w:b/>
          <w:sz w:val="36"/>
          <w:szCs w:val="36"/>
        </w:rPr>
        <w:t>PRAKTISK INFORMASJON</w:t>
      </w:r>
    </w:p>
    <w:p w:rsidR="00467A65" w:rsidRDefault="00467A65" w:rsidP="00F51BBF">
      <w:pPr>
        <w:tabs>
          <w:tab w:val="left" w:pos="3381"/>
        </w:tabs>
        <w:rPr>
          <w:b/>
          <w:sz w:val="48"/>
          <w:szCs w:val="48"/>
        </w:rPr>
      </w:pPr>
    </w:p>
    <w:p w:rsidR="00467A65" w:rsidRDefault="00467A65" w:rsidP="00F51BBF">
      <w:p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PRISER PÅ REISE OG </w:t>
      </w:r>
      <w:proofErr w:type="gramStart"/>
      <w:r>
        <w:rPr>
          <w:b/>
          <w:sz w:val="28"/>
          <w:szCs w:val="28"/>
        </w:rPr>
        <w:t>OPPHOLD</w:t>
      </w:r>
      <w:r w:rsidR="00C275F6">
        <w:rPr>
          <w:b/>
          <w:sz w:val="28"/>
          <w:szCs w:val="28"/>
        </w:rPr>
        <w:t>,  DIVERSE</w:t>
      </w:r>
      <w:proofErr w:type="gramEnd"/>
    </w:p>
    <w:p w:rsidR="00467A65" w:rsidRDefault="00467A65" w:rsidP="00F51BBF">
      <w:pPr>
        <w:tabs>
          <w:tab w:val="left" w:pos="3381"/>
        </w:tabs>
        <w:rPr>
          <w:b/>
          <w:sz w:val="28"/>
          <w:szCs w:val="28"/>
        </w:rPr>
      </w:pPr>
    </w:p>
    <w:p w:rsidR="00226801" w:rsidRDefault="00467A65" w:rsidP="00F51BBF">
      <w:p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Radisson Blue </w:t>
      </w:r>
      <w:proofErr w:type="spellStart"/>
      <w:r>
        <w:rPr>
          <w:b/>
          <w:sz w:val="28"/>
          <w:szCs w:val="28"/>
        </w:rPr>
        <w:t>Hotel</w:t>
      </w:r>
      <w:proofErr w:type="spellEnd"/>
      <w:r>
        <w:rPr>
          <w:b/>
          <w:sz w:val="28"/>
          <w:szCs w:val="28"/>
        </w:rPr>
        <w:t xml:space="preserve"> Bodø:</w:t>
      </w:r>
      <w:r>
        <w:rPr>
          <w:b/>
          <w:sz w:val="28"/>
          <w:szCs w:val="28"/>
        </w:rPr>
        <w:tab/>
      </w:r>
    </w:p>
    <w:p w:rsidR="00467A65" w:rsidRDefault="00467A65" w:rsidP="00226801">
      <w:pPr>
        <w:pStyle w:val="Listeavsnitt"/>
        <w:numPr>
          <w:ilvl w:val="0"/>
          <w:numId w:val="1"/>
        </w:numPr>
        <w:tabs>
          <w:tab w:val="left" w:pos="3381"/>
        </w:tabs>
        <w:rPr>
          <w:sz w:val="28"/>
          <w:szCs w:val="28"/>
        </w:rPr>
      </w:pPr>
      <w:r w:rsidRPr="00226801">
        <w:rPr>
          <w:sz w:val="28"/>
          <w:szCs w:val="28"/>
        </w:rPr>
        <w:t>Dobbeltrom 19.-</w:t>
      </w:r>
      <w:r w:rsidR="00226801" w:rsidRPr="00226801">
        <w:rPr>
          <w:sz w:val="28"/>
          <w:szCs w:val="28"/>
        </w:rPr>
        <w:t xml:space="preserve"> </w:t>
      </w:r>
      <w:r w:rsidRPr="00226801">
        <w:rPr>
          <w:sz w:val="28"/>
          <w:szCs w:val="28"/>
        </w:rPr>
        <w:t>20. sept.</w:t>
      </w:r>
      <w:r w:rsidRPr="00226801">
        <w:rPr>
          <w:sz w:val="28"/>
          <w:szCs w:val="28"/>
        </w:rPr>
        <w:tab/>
      </w:r>
      <w:r w:rsidRPr="00226801">
        <w:rPr>
          <w:sz w:val="28"/>
          <w:szCs w:val="28"/>
        </w:rPr>
        <w:tab/>
      </w:r>
      <w:r w:rsidRPr="00226801">
        <w:rPr>
          <w:sz w:val="28"/>
          <w:szCs w:val="28"/>
        </w:rPr>
        <w:tab/>
      </w:r>
      <w:r w:rsidR="00003EB4">
        <w:rPr>
          <w:sz w:val="28"/>
          <w:szCs w:val="28"/>
        </w:rPr>
        <w:tab/>
      </w:r>
      <w:r w:rsidR="00003EB4">
        <w:rPr>
          <w:sz w:val="28"/>
          <w:szCs w:val="28"/>
        </w:rPr>
        <w:tab/>
      </w:r>
      <w:r w:rsidRPr="00226801">
        <w:rPr>
          <w:sz w:val="28"/>
          <w:szCs w:val="28"/>
        </w:rPr>
        <w:t>1.595,- pr. rom/natt</w:t>
      </w:r>
    </w:p>
    <w:p w:rsidR="00467A65" w:rsidRPr="00B76F59" w:rsidRDefault="00467A65" w:rsidP="00B76F59">
      <w:pPr>
        <w:pStyle w:val="Listeavsnitt"/>
        <w:numPr>
          <w:ilvl w:val="0"/>
          <w:numId w:val="1"/>
        </w:numPr>
        <w:tabs>
          <w:tab w:val="left" w:pos="3381"/>
        </w:tabs>
        <w:rPr>
          <w:sz w:val="28"/>
          <w:szCs w:val="28"/>
        </w:rPr>
      </w:pPr>
      <w:r w:rsidRPr="00B76F59">
        <w:rPr>
          <w:sz w:val="28"/>
          <w:szCs w:val="28"/>
        </w:rPr>
        <w:t xml:space="preserve">Dobbeltrom </w:t>
      </w:r>
      <w:r w:rsidR="00226801" w:rsidRPr="00B76F59">
        <w:rPr>
          <w:sz w:val="28"/>
          <w:szCs w:val="28"/>
        </w:rPr>
        <w:t>20.- 22. sept.</w:t>
      </w:r>
      <w:r w:rsidR="00226801" w:rsidRPr="00B76F59">
        <w:rPr>
          <w:sz w:val="28"/>
          <w:szCs w:val="28"/>
        </w:rPr>
        <w:tab/>
      </w:r>
      <w:r w:rsidR="00226801" w:rsidRPr="00B76F59">
        <w:rPr>
          <w:sz w:val="28"/>
          <w:szCs w:val="28"/>
        </w:rPr>
        <w:tab/>
      </w:r>
      <w:r w:rsidR="00226801" w:rsidRPr="00B76F59">
        <w:rPr>
          <w:sz w:val="28"/>
          <w:szCs w:val="28"/>
        </w:rPr>
        <w:tab/>
      </w:r>
      <w:r w:rsidR="00003EB4">
        <w:rPr>
          <w:sz w:val="28"/>
          <w:szCs w:val="28"/>
        </w:rPr>
        <w:tab/>
      </w:r>
      <w:r w:rsidR="00003EB4">
        <w:rPr>
          <w:sz w:val="28"/>
          <w:szCs w:val="28"/>
        </w:rPr>
        <w:tab/>
      </w:r>
      <w:r w:rsidR="00226801" w:rsidRPr="00B76F59">
        <w:rPr>
          <w:sz w:val="28"/>
          <w:szCs w:val="28"/>
        </w:rPr>
        <w:t xml:space="preserve">1.095,- </w:t>
      </w:r>
      <w:r w:rsidR="00226801" w:rsidRPr="00B76F59">
        <w:rPr>
          <w:sz w:val="28"/>
          <w:szCs w:val="28"/>
        </w:rPr>
        <w:tab/>
        <w:t>«</w:t>
      </w:r>
    </w:p>
    <w:p w:rsidR="00467A65" w:rsidRPr="00B76F59" w:rsidRDefault="00467A65" w:rsidP="00B76F59">
      <w:pPr>
        <w:pStyle w:val="Listeavsnitt"/>
        <w:numPr>
          <w:ilvl w:val="0"/>
          <w:numId w:val="1"/>
        </w:numPr>
        <w:tabs>
          <w:tab w:val="left" w:pos="3381"/>
        </w:tabs>
        <w:rPr>
          <w:sz w:val="28"/>
          <w:szCs w:val="28"/>
        </w:rPr>
      </w:pPr>
      <w:r w:rsidRPr="00B76F59">
        <w:rPr>
          <w:sz w:val="28"/>
          <w:szCs w:val="28"/>
        </w:rPr>
        <w:t xml:space="preserve">Enkeltrom </w:t>
      </w:r>
      <w:r w:rsidR="00B76F59">
        <w:rPr>
          <w:sz w:val="28"/>
          <w:szCs w:val="28"/>
        </w:rPr>
        <w:t xml:space="preserve">   </w:t>
      </w:r>
      <w:r w:rsidRPr="00B76F59">
        <w:rPr>
          <w:sz w:val="28"/>
          <w:szCs w:val="28"/>
        </w:rPr>
        <w:t>20.</w:t>
      </w:r>
      <w:r w:rsidR="00226801" w:rsidRPr="00B76F59">
        <w:rPr>
          <w:sz w:val="28"/>
          <w:szCs w:val="28"/>
        </w:rPr>
        <w:t xml:space="preserve">- </w:t>
      </w:r>
      <w:r w:rsidRPr="00B76F59">
        <w:rPr>
          <w:sz w:val="28"/>
          <w:szCs w:val="28"/>
        </w:rPr>
        <w:t>22. sept.</w:t>
      </w:r>
      <w:r w:rsidRPr="00B76F59">
        <w:rPr>
          <w:sz w:val="28"/>
          <w:szCs w:val="28"/>
        </w:rPr>
        <w:tab/>
      </w:r>
      <w:r w:rsidRPr="00B76F59">
        <w:rPr>
          <w:sz w:val="28"/>
          <w:szCs w:val="28"/>
        </w:rPr>
        <w:tab/>
      </w:r>
      <w:r w:rsidRPr="00B76F59">
        <w:rPr>
          <w:sz w:val="28"/>
          <w:szCs w:val="28"/>
        </w:rPr>
        <w:tab/>
        <w:t xml:space="preserve">  </w:t>
      </w:r>
      <w:r w:rsidR="00003EB4">
        <w:rPr>
          <w:sz w:val="28"/>
          <w:szCs w:val="28"/>
        </w:rPr>
        <w:tab/>
        <w:t xml:space="preserve">  </w:t>
      </w:r>
      <w:r w:rsidR="00003EB4">
        <w:rPr>
          <w:sz w:val="28"/>
          <w:szCs w:val="28"/>
        </w:rPr>
        <w:tab/>
        <w:t xml:space="preserve">  </w:t>
      </w:r>
      <w:r w:rsidRPr="00B76F59">
        <w:rPr>
          <w:sz w:val="28"/>
          <w:szCs w:val="28"/>
        </w:rPr>
        <w:t xml:space="preserve"> 895,-        </w:t>
      </w:r>
      <w:r w:rsidR="00226801" w:rsidRPr="00B76F59">
        <w:rPr>
          <w:sz w:val="28"/>
          <w:szCs w:val="28"/>
        </w:rPr>
        <w:t xml:space="preserve"> </w:t>
      </w:r>
      <w:r w:rsidRPr="00B76F59">
        <w:rPr>
          <w:sz w:val="28"/>
          <w:szCs w:val="28"/>
        </w:rPr>
        <w:t>«</w:t>
      </w:r>
    </w:p>
    <w:p w:rsidR="00226801" w:rsidRDefault="00226801" w:rsidP="00F51BBF">
      <w:pPr>
        <w:tabs>
          <w:tab w:val="left" w:pos="3381"/>
        </w:tabs>
        <w:rPr>
          <w:sz w:val="28"/>
          <w:szCs w:val="28"/>
        </w:rPr>
      </w:pPr>
    </w:p>
    <w:p w:rsidR="00226801" w:rsidRDefault="00226801" w:rsidP="00B76F59">
      <w:pPr>
        <w:pStyle w:val="Listeavsnitt"/>
        <w:numPr>
          <w:ilvl w:val="0"/>
          <w:numId w:val="1"/>
        </w:numPr>
        <w:tabs>
          <w:tab w:val="left" w:pos="3381"/>
        </w:tabs>
        <w:rPr>
          <w:sz w:val="28"/>
          <w:szCs w:val="28"/>
        </w:rPr>
      </w:pPr>
      <w:r w:rsidRPr="00B76F59">
        <w:rPr>
          <w:sz w:val="28"/>
          <w:szCs w:val="28"/>
        </w:rPr>
        <w:t xml:space="preserve">Festmiddag </w:t>
      </w:r>
      <w:proofErr w:type="gramStart"/>
      <w:r w:rsidRPr="00B76F59">
        <w:rPr>
          <w:sz w:val="28"/>
          <w:szCs w:val="28"/>
        </w:rPr>
        <w:t>lørdag  inkl.</w:t>
      </w:r>
      <w:proofErr w:type="gramEnd"/>
      <w:r w:rsidRPr="00B76F59">
        <w:rPr>
          <w:sz w:val="28"/>
          <w:szCs w:val="28"/>
        </w:rPr>
        <w:t xml:space="preserve"> </w:t>
      </w:r>
      <w:r w:rsidR="001F40B1">
        <w:rPr>
          <w:sz w:val="28"/>
          <w:szCs w:val="28"/>
        </w:rPr>
        <w:t>øl/vin</w:t>
      </w:r>
      <w:r w:rsidR="00AF6C78">
        <w:rPr>
          <w:sz w:val="28"/>
          <w:szCs w:val="28"/>
        </w:rPr>
        <w:tab/>
      </w:r>
      <w:r w:rsidR="00AF6C78">
        <w:rPr>
          <w:sz w:val="28"/>
          <w:szCs w:val="28"/>
        </w:rPr>
        <w:tab/>
      </w:r>
      <w:r w:rsidR="00AF6C78">
        <w:rPr>
          <w:sz w:val="28"/>
          <w:szCs w:val="28"/>
        </w:rPr>
        <w:tab/>
      </w:r>
      <w:r w:rsidR="00003EB4">
        <w:rPr>
          <w:sz w:val="28"/>
          <w:szCs w:val="28"/>
        </w:rPr>
        <w:tab/>
        <w:t xml:space="preserve">  </w:t>
      </w:r>
      <w:r w:rsidR="00003EB4">
        <w:rPr>
          <w:sz w:val="28"/>
          <w:szCs w:val="28"/>
        </w:rPr>
        <w:tab/>
        <w:t xml:space="preserve">   </w:t>
      </w:r>
      <w:r w:rsidR="00AF6C78">
        <w:rPr>
          <w:sz w:val="28"/>
          <w:szCs w:val="28"/>
        </w:rPr>
        <w:t>8</w:t>
      </w:r>
      <w:r w:rsidR="001F40B1">
        <w:rPr>
          <w:sz w:val="28"/>
          <w:szCs w:val="28"/>
        </w:rPr>
        <w:t>50</w:t>
      </w:r>
      <w:r w:rsidRPr="00B76F59">
        <w:rPr>
          <w:sz w:val="28"/>
          <w:szCs w:val="28"/>
        </w:rPr>
        <w:t>,-</w:t>
      </w:r>
    </w:p>
    <w:p w:rsidR="00B76F59" w:rsidRDefault="00B76F59" w:rsidP="00B76F59">
      <w:pPr>
        <w:pStyle w:val="Listeavsnitt"/>
        <w:rPr>
          <w:sz w:val="28"/>
          <w:szCs w:val="28"/>
        </w:rPr>
      </w:pPr>
    </w:p>
    <w:p w:rsidR="00AF6C78" w:rsidRPr="00B76F59" w:rsidRDefault="00AF6C78" w:rsidP="00B76F59">
      <w:pPr>
        <w:pStyle w:val="Listeavsnitt"/>
        <w:rPr>
          <w:sz w:val="28"/>
          <w:szCs w:val="28"/>
        </w:rPr>
      </w:pPr>
    </w:p>
    <w:p w:rsidR="00B76F59" w:rsidRDefault="00226801" w:rsidP="00F51BBF">
      <w:p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Norsk Luftfartsmuseum</w:t>
      </w:r>
    </w:p>
    <w:p w:rsidR="00B76F59" w:rsidRPr="00B76F59" w:rsidRDefault="00D120A8" w:rsidP="00B76F59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Fredag</w:t>
      </w:r>
      <w:r w:rsidR="00B76F59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76F59">
        <w:rPr>
          <w:sz w:val="28"/>
          <w:szCs w:val="28"/>
        </w:rPr>
        <w:t xml:space="preserve"> </w:t>
      </w:r>
      <w:proofErr w:type="spellStart"/>
      <w:r w:rsidR="00B76F59">
        <w:rPr>
          <w:sz w:val="28"/>
          <w:szCs w:val="28"/>
        </w:rPr>
        <w:t>Sjåførlunch</w:t>
      </w:r>
      <w:proofErr w:type="spellEnd"/>
      <w:proofErr w:type="gramEnd"/>
      <w:r w:rsidR="00B76F59">
        <w:rPr>
          <w:sz w:val="28"/>
          <w:szCs w:val="28"/>
        </w:rPr>
        <w:t xml:space="preserve">  og drikke selges på utstillingsplassen </w:t>
      </w:r>
    </w:p>
    <w:p w:rsidR="00B76F59" w:rsidRPr="00D120A8" w:rsidRDefault="00B76F59" w:rsidP="00B76F59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Lørdag</w:t>
      </w:r>
      <w:r w:rsidR="00D120A8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Lunch</w:t>
      </w:r>
      <w:proofErr w:type="spellEnd"/>
      <w:proofErr w:type="gramEnd"/>
      <w:r w:rsidR="00DA47B1">
        <w:rPr>
          <w:sz w:val="28"/>
          <w:szCs w:val="28"/>
        </w:rPr>
        <w:t xml:space="preserve"> (okseragu) +</w:t>
      </w:r>
      <w:r>
        <w:rPr>
          <w:sz w:val="28"/>
          <w:szCs w:val="28"/>
        </w:rPr>
        <w:t>kaffe  i kafe</w:t>
      </w:r>
      <w:r w:rsidR="00DA47B1">
        <w:rPr>
          <w:sz w:val="28"/>
          <w:szCs w:val="28"/>
        </w:rPr>
        <w:t xml:space="preserve"> </w:t>
      </w:r>
      <w:proofErr w:type="spellStart"/>
      <w:r w:rsidR="00DA47B1">
        <w:rPr>
          <w:sz w:val="28"/>
          <w:szCs w:val="28"/>
        </w:rPr>
        <w:t>Gidsken</w:t>
      </w:r>
      <w:proofErr w:type="spellEnd"/>
      <w:r w:rsidR="00D120A8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003EB4">
        <w:rPr>
          <w:sz w:val="28"/>
          <w:szCs w:val="28"/>
        </w:rPr>
        <w:t xml:space="preserve">   </w:t>
      </w:r>
      <w:r>
        <w:rPr>
          <w:sz w:val="28"/>
          <w:szCs w:val="28"/>
        </w:rPr>
        <w:t>205,-</w:t>
      </w:r>
    </w:p>
    <w:p w:rsidR="00D120A8" w:rsidRDefault="00D120A8" w:rsidP="00D120A8">
      <w:pPr>
        <w:tabs>
          <w:tab w:val="left" w:pos="3381"/>
        </w:tabs>
        <w:rPr>
          <w:b/>
          <w:sz w:val="28"/>
          <w:szCs w:val="28"/>
        </w:rPr>
      </w:pPr>
    </w:p>
    <w:p w:rsidR="00D120A8" w:rsidRDefault="00D120A8" w:rsidP="00D120A8">
      <w:pPr>
        <w:tabs>
          <w:tab w:val="left" w:pos="3381"/>
        </w:tabs>
        <w:rPr>
          <w:b/>
          <w:sz w:val="28"/>
          <w:szCs w:val="28"/>
        </w:rPr>
      </w:pPr>
    </w:p>
    <w:p w:rsidR="00D120A8" w:rsidRDefault="00D120A8" w:rsidP="00D120A8">
      <w:p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Bryggerikaia</w:t>
      </w:r>
    </w:p>
    <w:p w:rsidR="00D120A8" w:rsidRDefault="00D120A8" w:rsidP="00D120A8">
      <w:pPr>
        <w:pStyle w:val="Listeavsnitt"/>
        <w:numPr>
          <w:ilvl w:val="0"/>
          <w:numId w:val="1"/>
        </w:numPr>
        <w:tabs>
          <w:tab w:val="left" w:pos="3381"/>
        </w:tabs>
        <w:rPr>
          <w:sz w:val="28"/>
          <w:szCs w:val="28"/>
        </w:rPr>
      </w:pPr>
      <w:r>
        <w:rPr>
          <w:sz w:val="28"/>
          <w:szCs w:val="28"/>
        </w:rPr>
        <w:t xml:space="preserve">Fredag: </w:t>
      </w:r>
      <w:r w:rsidRPr="00D120A8">
        <w:rPr>
          <w:sz w:val="28"/>
          <w:szCs w:val="28"/>
        </w:rPr>
        <w:t>«</w:t>
      </w:r>
      <w:proofErr w:type="spellStart"/>
      <w:r w:rsidRPr="00D120A8">
        <w:rPr>
          <w:sz w:val="28"/>
          <w:szCs w:val="28"/>
        </w:rPr>
        <w:t>Get</w:t>
      </w:r>
      <w:proofErr w:type="spellEnd"/>
      <w:r w:rsidRPr="00D120A8">
        <w:rPr>
          <w:sz w:val="28"/>
          <w:szCs w:val="28"/>
        </w:rPr>
        <w:t xml:space="preserve"> </w:t>
      </w:r>
      <w:proofErr w:type="spellStart"/>
      <w:r w:rsidRPr="00D120A8">
        <w:rPr>
          <w:sz w:val="28"/>
          <w:szCs w:val="28"/>
        </w:rPr>
        <w:t>together</w:t>
      </w:r>
      <w:proofErr w:type="spellEnd"/>
      <w:r w:rsidRPr="00D120A8">
        <w:rPr>
          <w:sz w:val="28"/>
          <w:szCs w:val="28"/>
        </w:rPr>
        <w:t>»</w:t>
      </w:r>
      <w:r w:rsidR="00AD272A">
        <w:rPr>
          <w:sz w:val="28"/>
          <w:szCs w:val="28"/>
        </w:rPr>
        <w:t xml:space="preserve"> m/</w:t>
      </w:r>
      <w:proofErr w:type="spellStart"/>
      <w:r w:rsidR="00AD272A">
        <w:rPr>
          <w:sz w:val="28"/>
          <w:szCs w:val="28"/>
        </w:rPr>
        <w:t>Bacaloao</w:t>
      </w:r>
      <w:proofErr w:type="spellEnd"/>
      <w:r w:rsidR="00AD272A">
        <w:rPr>
          <w:sz w:val="28"/>
          <w:szCs w:val="28"/>
        </w:rPr>
        <w:t xml:space="preserve"> og kaffe/snack</w:t>
      </w:r>
      <w:r w:rsidR="00003EB4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>245,-</w:t>
      </w:r>
    </w:p>
    <w:p w:rsidR="00003EB4" w:rsidRPr="00033307" w:rsidRDefault="00003EB4" w:rsidP="00003EB4">
      <w:pPr>
        <w:pStyle w:val="Listeavsnitt"/>
        <w:tabs>
          <w:tab w:val="left" w:pos="3381"/>
        </w:tabs>
        <w:rPr>
          <w:b/>
          <w:i/>
          <w:sz w:val="22"/>
          <w:szCs w:val="22"/>
        </w:rPr>
      </w:pPr>
      <w:r>
        <w:rPr>
          <w:i/>
          <w:sz w:val="28"/>
          <w:szCs w:val="28"/>
        </w:rPr>
        <w:t xml:space="preserve">             </w:t>
      </w:r>
      <w:r w:rsidRPr="00033307">
        <w:rPr>
          <w:b/>
          <w:i/>
          <w:sz w:val="22"/>
          <w:szCs w:val="22"/>
        </w:rPr>
        <w:t>Bemerk: Eks. drikkevarer</w:t>
      </w:r>
    </w:p>
    <w:p w:rsidR="00003EB4" w:rsidRDefault="00003EB4" w:rsidP="00003EB4">
      <w:pPr>
        <w:tabs>
          <w:tab w:val="left" w:pos="3381"/>
        </w:tabs>
        <w:rPr>
          <w:sz w:val="28"/>
          <w:szCs w:val="28"/>
        </w:rPr>
      </w:pPr>
    </w:p>
    <w:p w:rsidR="00003EB4" w:rsidRDefault="00003EB4" w:rsidP="00003EB4">
      <w:pPr>
        <w:tabs>
          <w:tab w:val="left" w:pos="3381"/>
        </w:tabs>
        <w:rPr>
          <w:sz w:val="28"/>
          <w:szCs w:val="28"/>
        </w:rPr>
      </w:pPr>
    </w:p>
    <w:p w:rsidR="00003EB4" w:rsidRDefault="00003EB4" w:rsidP="00003EB4">
      <w:pPr>
        <w:tabs>
          <w:tab w:val="left" w:pos="338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Bodø Spektrum</w:t>
      </w:r>
    </w:p>
    <w:p w:rsidR="00003EB4" w:rsidRPr="005C5D6A" w:rsidRDefault="00003EB4" w:rsidP="00003EB4">
      <w:pPr>
        <w:pStyle w:val="Listeavsnitt"/>
        <w:numPr>
          <w:ilvl w:val="0"/>
          <w:numId w:val="1"/>
        </w:numPr>
        <w:tabs>
          <w:tab w:val="left" w:pos="3381"/>
        </w:tabs>
        <w:rPr>
          <w:b/>
          <w:sz w:val="28"/>
          <w:szCs w:val="28"/>
        </w:rPr>
      </w:pPr>
      <w:r>
        <w:rPr>
          <w:sz w:val="28"/>
          <w:szCs w:val="28"/>
        </w:rPr>
        <w:t>Velvære-opplevelser for ledsagere og andre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260,-</w:t>
      </w:r>
    </w:p>
    <w:p w:rsidR="005C5D6A" w:rsidRPr="00003EB4" w:rsidRDefault="005C5D6A" w:rsidP="005C5D6A">
      <w:pPr>
        <w:pStyle w:val="Listeavsnitt"/>
        <w:tabs>
          <w:tab w:val="left" w:pos="3381"/>
        </w:tabs>
        <w:rPr>
          <w:b/>
          <w:sz w:val="28"/>
          <w:szCs w:val="28"/>
        </w:rPr>
      </w:pPr>
    </w:p>
    <w:p w:rsidR="00B76F59" w:rsidRPr="00B76F59" w:rsidRDefault="00C275F6" w:rsidP="00C275F6">
      <w:pPr>
        <w:pStyle w:val="Listeavsnitt"/>
        <w:ind w:left="708"/>
        <w:rPr>
          <w:b/>
          <w:sz w:val="28"/>
          <w:szCs w:val="28"/>
        </w:rPr>
      </w:pPr>
      <w:r w:rsidRPr="00C275F6">
        <w:rPr>
          <w:rFonts w:asciiTheme="minorHAnsi" w:eastAsiaTheme="minorHAnsi" w:hAnsiTheme="minorHAnsi" w:cstheme="minorBidi"/>
          <w:b/>
          <w:i/>
          <w:sz w:val="22"/>
          <w:szCs w:val="22"/>
          <w:lang w:eastAsia="en-US"/>
        </w:rPr>
        <w:t>Inkl. et glass vin/øl.  Bestilling av Spa-behandling hos 7. himmel Bodø Spektrum (</w:t>
      </w:r>
      <w:hyperlink r:id="rId15" w:history="1">
        <w:r w:rsidRPr="00C275F6">
          <w:rPr>
            <w:rFonts w:asciiTheme="minorHAnsi" w:eastAsiaTheme="minorHAnsi" w:hAnsiTheme="minorHAnsi" w:cstheme="minorBidi"/>
            <w:b/>
            <w:i/>
            <w:color w:val="0000FF" w:themeColor="hyperlink"/>
            <w:sz w:val="22"/>
            <w:szCs w:val="22"/>
            <w:u w:val="single"/>
            <w:lang w:eastAsia="en-US"/>
          </w:rPr>
          <w:t>www.7.himmel.no</w:t>
        </w:r>
      </w:hyperlink>
      <w:r w:rsidRPr="00C275F6">
        <w:rPr>
          <w:rFonts w:asciiTheme="minorHAnsi" w:eastAsiaTheme="minorHAnsi" w:hAnsiTheme="minorHAnsi" w:cstheme="minorBidi"/>
          <w:b/>
          <w:i/>
          <w:sz w:val="22"/>
          <w:szCs w:val="22"/>
          <w:lang w:eastAsia="en-US"/>
        </w:rPr>
        <w:t xml:space="preserve">, tlf. 75 50 45 50).  Obs! Bestill i god tid på forhånd! </w:t>
      </w:r>
    </w:p>
    <w:p w:rsidR="00226801" w:rsidRDefault="00226801" w:rsidP="00F51BBF">
      <w:pPr>
        <w:tabs>
          <w:tab w:val="left" w:pos="3381"/>
        </w:tabs>
        <w:rPr>
          <w:b/>
          <w:sz w:val="28"/>
          <w:szCs w:val="28"/>
        </w:rPr>
      </w:pPr>
    </w:p>
    <w:p w:rsidR="00226801" w:rsidRPr="00226801" w:rsidRDefault="00226801" w:rsidP="00F51BBF">
      <w:pPr>
        <w:tabs>
          <w:tab w:val="left" w:pos="3381"/>
        </w:tabs>
        <w:rPr>
          <w:b/>
          <w:sz w:val="28"/>
          <w:szCs w:val="28"/>
        </w:rPr>
      </w:pPr>
    </w:p>
    <w:p w:rsidR="00467A65" w:rsidRPr="0097684A" w:rsidRDefault="00467A65" w:rsidP="007357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276" w:lineRule="auto"/>
        <w:rPr>
          <w:rFonts w:asciiTheme="minorHAnsi" w:eastAsiaTheme="minorHAnsi" w:hAnsiTheme="minorHAnsi" w:cstheme="minorBidi"/>
          <w:color w:val="0000FF" w:themeColor="hyperlink"/>
          <w:sz w:val="28"/>
          <w:szCs w:val="28"/>
          <w:u w:val="single"/>
          <w:lang w:eastAsia="en-US"/>
        </w:rPr>
      </w:pPr>
      <w:r w:rsidRPr="00F51BBF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Påmelding </w:t>
      </w:r>
      <w:r w:rsidRPr="00F51BBF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innen 7. september til tlf. 909 75029, e-post: </w:t>
      </w:r>
      <w:hyperlink r:id="rId16" w:history="1">
        <w:r w:rsidRPr="0097684A">
          <w:rPr>
            <w:rFonts w:asciiTheme="minorHAnsi" w:eastAsiaTheme="minorHAnsi" w:hAnsiTheme="minorHAnsi" w:cstheme="minorBidi"/>
            <w:color w:val="0000FF" w:themeColor="hyperlink"/>
            <w:sz w:val="28"/>
            <w:szCs w:val="28"/>
            <w:u w:val="single"/>
            <w:lang w:eastAsia="en-US"/>
          </w:rPr>
          <w:t>hah@lastebil.no</w:t>
        </w:r>
      </w:hyperlink>
    </w:p>
    <w:p w:rsidR="00467A65" w:rsidRPr="00EE76BF" w:rsidRDefault="00467A65" w:rsidP="007357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276" w:lineRule="auto"/>
        <w:rPr>
          <w:b/>
          <w:sz w:val="48"/>
          <w:szCs w:val="48"/>
        </w:rPr>
      </w:pPr>
      <w:r w:rsidRPr="00F51BBF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Forhåndspåmelding gjelder alle som ønsker servering, utflukt og hotellrom</w:t>
      </w:r>
      <w:r w:rsidR="00C275F6" w:rsidRPr="00A735F0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på Radisson Blue </w:t>
      </w:r>
      <w:proofErr w:type="spellStart"/>
      <w:r w:rsidR="00C275F6" w:rsidRPr="00A735F0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Hotel</w:t>
      </w:r>
      <w:proofErr w:type="spellEnd"/>
      <w:r w:rsidR="00C275F6" w:rsidRPr="00A735F0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  <w:r w:rsidRPr="00F51BBF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Bodø.</w:t>
      </w:r>
    </w:p>
    <w:sectPr w:rsidR="00467A65" w:rsidRPr="00EE76BF" w:rsidSect="00373551">
      <w:headerReference w:type="default" r:id="rId17"/>
      <w:footerReference w:type="default" r:id="rId18"/>
      <w:pgSz w:w="11906" w:h="16838"/>
      <w:pgMar w:top="1417" w:right="1106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60CD" w:rsidRDefault="001060CD" w:rsidP="008A360A">
      <w:r>
        <w:separator/>
      </w:r>
    </w:p>
  </w:endnote>
  <w:endnote w:type="continuationSeparator" w:id="0">
    <w:p w:rsidR="001060CD" w:rsidRDefault="001060CD" w:rsidP="008A3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60A" w:rsidRDefault="008A360A">
    <w:pPr>
      <w:pStyle w:val="Bunntekst"/>
    </w:pPr>
  </w:p>
  <w:p w:rsidR="008A360A" w:rsidRDefault="008A360A">
    <w:pPr>
      <w:pStyle w:val="Bunntekst"/>
    </w:pPr>
  </w:p>
  <w:p w:rsidR="008A360A" w:rsidRDefault="00681341">
    <w:pPr>
      <w:pStyle w:val="Bunntekst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80408B5" wp14:editId="3A73B3F7">
          <wp:simplePos x="0" y="0"/>
          <wp:positionH relativeFrom="column">
            <wp:posOffset>-717550</wp:posOffset>
          </wp:positionH>
          <wp:positionV relativeFrom="paragraph">
            <wp:posOffset>59690</wp:posOffset>
          </wp:positionV>
          <wp:extent cx="7357110" cy="1189990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57110" cy="1189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A360A" w:rsidRDefault="008A360A">
    <w:pPr>
      <w:pStyle w:val="Bunntekst"/>
    </w:pPr>
  </w:p>
  <w:p w:rsidR="008A360A" w:rsidRDefault="008A360A">
    <w:pPr>
      <w:pStyle w:val="Bunntekst"/>
    </w:pPr>
  </w:p>
  <w:p w:rsidR="008A360A" w:rsidRDefault="008A360A">
    <w:pPr>
      <w:pStyle w:val="Bunntekst"/>
    </w:pPr>
  </w:p>
  <w:p w:rsidR="008A360A" w:rsidRDefault="008A360A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60CD" w:rsidRDefault="001060CD" w:rsidP="008A360A">
      <w:r>
        <w:separator/>
      </w:r>
    </w:p>
  </w:footnote>
  <w:footnote w:type="continuationSeparator" w:id="0">
    <w:p w:rsidR="001060CD" w:rsidRDefault="001060CD" w:rsidP="008A3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60A" w:rsidRDefault="00D628F0">
    <w:pPr>
      <w:pStyle w:val="Topptekst"/>
    </w:pPr>
    <w:r>
      <w:rPr>
        <w:noProof/>
      </w:rPr>
      <w:drawing>
        <wp:anchor distT="0" distB="0" distL="114300" distR="114300" simplePos="0" relativeHeight="251663360" behindDoc="0" locked="0" layoutInCell="1" allowOverlap="1" wp14:anchorId="0332A72F" wp14:editId="49446EF2">
          <wp:simplePos x="0" y="0"/>
          <wp:positionH relativeFrom="column">
            <wp:posOffset>2481580</wp:posOffset>
          </wp:positionH>
          <wp:positionV relativeFrom="paragraph">
            <wp:posOffset>-55880</wp:posOffset>
          </wp:positionV>
          <wp:extent cx="915670" cy="1219200"/>
          <wp:effectExtent l="0" t="0" r="0" b="0"/>
          <wp:wrapSquare wrapText="bothSides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LF-Logo-Symbol_RGB-lite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5670" cy="12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A360A" w:rsidRDefault="008A360A">
    <w:pPr>
      <w:pStyle w:val="Topptekst"/>
    </w:pPr>
  </w:p>
  <w:p w:rsidR="008A360A" w:rsidRDefault="008A360A">
    <w:pPr>
      <w:pStyle w:val="Topptekst"/>
    </w:pPr>
  </w:p>
  <w:p w:rsidR="008A360A" w:rsidRDefault="008A360A">
    <w:pPr>
      <w:pStyle w:val="Topptekst"/>
    </w:pPr>
  </w:p>
  <w:p w:rsidR="008A360A" w:rsidRDefault="008A360A">
    <w:pPr>
      <w:pStyle w:val="Topptekst"/>
    </w:pPr>
  </w:p>
  <w:p w:rsidR="008A360A" w:rsidRDefault="008A360A">
    <w:pPr>
      <w:pStyle w:val="Topptekst"/>
    </w:pPr>
  </w:p>
  <w:p w:rsidR="008A360A" w:rsidRDefault="008A360A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933D8"/>
    <w:multiLevelType w:val="hybridMultilevel"/>
    <w:tmpl w:val="8E783576"/>
    <w:lvl w:ilvl="0" w:tplc="041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14E"/>
    <w:rsid w:val="00003EB4"/>
    <w:rsid w:val="000054E3"/>
    <w:rsid w:val="00023C27"/>
    <w:rsid w:val="00033307"/>
    <w:rsid w:val="0005153C"/>
    <w:rsid w:val="0008039E"/>
    <w:rsid w:val="000A31C4"/>
    <w:rsid w:val="001060CD"/>
    <w:rsid w:val="001945CB"/>
    <w:rsid w:val="001F40B1"/>
    <w:rsid w:val="00213E59"/>
    <w:rsid w:val="00226801"/>
    <w:rsid w:val="0023218B"/>
    <w:rsid w:val="00244825"/>
    <w:rsid w:val="00273492"/>
    <w:rsid w:val="00285ABA"/>
    <w:rsid w:val="002D0049"/>
    <w:rsid w:val="00313336"/>
    <w:rsid w:val="00314F12"/>
    <w:rsid w:val="003154A5"/>
    <w:rsid w:val="0032437F"/>
    <w:rsid w:val="00373551"/>
    <w:rsid w:val="0039330A"/>
    <w:rsid w:val="003945D7"/>
    <w:rsid w:val="003C43A9"/>
    <w:rsid w:val="00401B5D"/>
    <w:rsid w:val="00467A65"/>
    <w:rsid w:val="0047354D"/>
    <w:rsid w:val="00596621"/>
    <w:rsid w:val="005C5D6A"/>
    <w:rsid w:val="005F5C65"/>
    <w:rsid w:val="006244F9"/>
    <w:rsid w:val="00681341"/>
    <w:rsid w:val="00735723"/>
    <w:rsid w:val="0074435C"/>
    <w:rsid w:val="007E627A"/>
    <w:rsid w:val="0080755A"/>
    <w:rsid w:val="00844115"/>
    <w:rsid w:val="008952C4"/>
    <w:rsid w:val="008A360A"/>
    <w:rsid w:val="008B1A35"/>
    <w:rsid w:val="008F4BE3"/>
    <w:rsid w:val="00916779"/>
    <w:rsid w:val="0097684A"/>
    <w:rsid w:val="00A735F0"/>
    <w:rsid w:val="00AB4AFC"/>
    <w:rsid w:val="00AD272A"/>
    <w:rsid w:val="00AF6C78"/>
    <w:rsid w:val="00AF6EB3"/>
    <w:rsid w:val="00B76F59"/>
    <w:rsid w:val="00BE6050"/>
    <w:rsid w:val="00C275F6"/>
    <w:rsid w:val="00CD4F01"/>
    <w:rsid w:val="00CE382B"/>
    <w:rsid w:val="00CF6CE5"/>
    <w:rsid w:val="00D120A8"/>
    <w:rsid w:val="00D628F0"/>
    <w:rsid w:val="00D85EA2"/>
    <w:rsid w:val="00DA47B1"/>
    <w:rsid w:val="00DB6846"/>
    <w:rsid w:val="00DD0318"/>
    <w:rsid w:val="00DF114E"/>
    <w:rsid w:val="00E643B1"/>
    <w:rsid w:val="00EE76BF"/>
    <w:rsid w:val="00F11D2C"/>
    <w:rsid w:val="00F166D0"/>
    <w:rsid w:val="00F51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920EF2BA-71CB-42D5-BFE5-4BB18B303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rsid w:val="008A360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8A360A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rsid w:val="008A360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8A360A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rsid w:val="008A360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A360A"/>
    <w:rPr>
      <w:sz w:val="24"/>
      <w:szCs w:val="24"/>
    </w:rPr>
  </w:style>
  <w:style w:type="paragraph" w:styleId="Listeavsnitt">
    <w:name w:val="List Paragraph"/>
    <w:basedOn w:val="Normal"/>
    <w:uiPriority w:val="34"/>
    <w:qFormat/>
    <w:rsid w:val="000803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hah@lastebil.no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yperlink" Target="http://www.7.himmel.no" TargetMode="Externa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bodospektrum.no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rdland\Documents\HAH\NLF%20st&#229;ende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F97609E7197B408456533851E00490" ma:contentTypeVersion="0" ma:contentTypeDescription="Opprett et nytt dokument." ma:contentTypeScope="" ma:versionID="44e306ce2bb81e321467cd78f5884e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bed2e9da880fd1116f4cada8ffe3c2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 ma:readOnly="tru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EB8476-8663-47BB-BDD4-949C2034EB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FE8A0C-B2F2-49CA-848E-4FF61C9D0B4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C7961AF-7F48-4458-8F1E-E139CB7764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NLF stående</Template>
  <TotalTime>0</TotalTime>
  <Pages>4</Pages>
  <Words>421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NLF Nordland distriktsjef</dc:creator>
  <cp:lastModifiedBy>Adnan Qasim</cp:lastModifiedBy>
  <cp:revision>2</cp:revision>
  <cp:lastPrinted>2013-07-16T10:59:00Z</cp:lastPrinted>
  <dcterms:created xsi:type="dcterms:W3CDTF">2013-12-30T15:15:00Z</dcterms:created>
  <dcterms:modified xsi:type="dcterms:W3CDTF">2013-12-30T15:15:00Z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0x01010003F97609E7197B408456533851E00490</vt:lpwstr>
  </property>
</Properties>
</file>