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07F" w:rsidRDefault="008C06FA" w:rsidP="008C06FA">
      <w:pPr>
        <w:pStyle w:val="Tittel"/>
        <w:spacing w:before="120"/>
        <w:jc w:val="center"/>
        <w:rPr>
          <w:color w:val="0070C0"/>
          <w:spacing w:val="-30"/>
        </w:rPr>
      </w:pPr>
      <w:bookmarkStart w:id="0" w:name="_GoBack"/>
      <w:bookmarkEnd w:id="0"/>
      <w:r w:rsidRPr="008C06FA">
        <w:rPr>
          <w:noProof/>
          <w:color w:val="0070C0"/>
          <w:spacing w:val="-30"/>
        </w:rPr>
        <w:drawing>
          <wp:inline distT="0" distB="0" distL="0" distR="0">
            <wp:extent cx="1216025" cy="954405"/>
            <wp:effectExtent l="0" t="0" r="3175" b="0"/>
            <wp:docPr id="3" name="Bilde 3" descr="S:\LOGOER\Ny NLF logo\NLF-Logo_RGB-liten_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LOGOER\Ny NLF logo\NLF-Logo_RGB-liten_jpg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025" cy="95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107F" w:rsidRDefault="00B0107F" w:rsidP="00C04FA1">
      <w:pPr>
        <w:pStyle w:val="Tittel"/>
        <w:spacing w:before="120"/>
        <w:rPr>
          <w:color w:val="0070C0"/>
          <w:spacing w:val="-30"/>
        </w:rPr>
      </w:pPr>
    </w:p>
    <w:p w:rsidR="00F83DF6" w:rsidRPr="008D7A88" w:rsidRDefault="008D7A88" w:rsidP="00C04FA1">
      <w:pPr>
        <w:pStyle w:val="Tittel"/>
        <w:spacing w:before="120"/>
        <w:rPr>
          <w:color w:val="0070C0"/>
          <w:spacing w:val="-30"/>
        </w:rPr>
      </w:pPr>
      <w:r w:rsidRPr="008D7A88">
        <w:rPr>
          <w:color w:val="0070C0"/>
          <w:spacing w:val="-30"/>
        </w:rPr>
        <w:t>Velkommen til årsmøte på kielfergA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Event Info"/>
      </w:tblPr>
      <w:tblGrid>
        <w:gridCol w:w="3675"/>
        <w:gridCol w:w="570"/>
        <w:gridCol w:w="3675"/>
      </w:tblGrid>
      <w:tr w:rsidR="00F83DF6">
        <w:trPr>
          <w:jc w:val="center"/>
        </w:trPr>
        <w:tc>
          <w:tcPr>
            <w:tcW w:w="3675" w:type="dxa"/>
          </w:tcPr>
          <w:p w:rsidR="00F83DF6" w:rsidRDefault="008D7A88">
            <w:r w:rsidRPr="008D7A88">
              <w:rPr>
                <w:noProof/>
              </w:rPr>
              <w:drawing>
                <wp:inline distT="0" distB="0" distL="0" distR="0">
                  <wp:extent cx="2514600" cy="2524125"/>
                  <wp:effectExtent l="0" t="0" r="0" b="9525"/>
                  <wp:docPr id="5" name="Bilde 5" descr="C:\Users\Public\Pictures\ÅRSMØTE 2014\Color Line Cruises 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Public\Pictures\ÅRSMØTE 2014\Color Line Cruises 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4600" cy="2524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83DF6" w:rsidRDefault="00F83DF6" w:rsidP="008D7A88">
            <w:pPr>
              <w:pStyle w:val="Bildetekst"/>
            </w:pPr>
          </w:p>
        </w:tc>
        <w:tc>
          <w:tcPr>
            <w:tcW w:w="570" w:type="dxa"/>
          </w:tcPr>
          <w:p w:rsidR="00F83DF6" w:rsidRDefault="00F83DF6"/>
        </w:tc>
        <w:tc>
          <w:tcPr>
            <w:tcW w:w="3675" w:type="dxa"/>
          </w:tcPr>
          <w:p w:rsidR="00F83DF6" w:rsidRDefault="008D7A88" w:rsidP="008D7A88">
            <w:pPr>
              <w:pStyle w:val="Overskrift1"/>
            </w:pPr>
            <w:r w:rsidRPr="009F5AF5">
              <w:rPr>
                <w:rStyle w:val="Overskrift1Tegn"/>
                <w:b/>
                <w:bCs/>
                <w:color w:val="0070C0"/>
              </w:rPr>
              <w:t xml:space="preserve">NLF Troms og Finnmark har gleden av å invitere medlemmer med ledsagere og samarbeidspartnere til hyggelig årsmøtehelg på Kielferga. </w:t>
            </w:r>
          </w:p>
        </w:tc>
      </w:tr>
    </w:tbl>
    <w:p w:rsidR="00F83DF6" w:rsidRPr="008D7A88" w:rsidRDefault="008D7A88">
      <w:pPr>
        <w:pStyle w:val="Dato"/>
        <w:rPr>
          <w:color w:val="0070C0"/>
        </w:rPr>
      </w:pPr>
      <w:r w:rsidRPr="008D7A88">
        <w:rPr>
          <w:color w:val="0070C0"/>
        </w:rPr>
        <w:t xml:space="preserve">28-30 mars 2014 </w:t>
      </w:r>
    </w:p>
    <w:p w:rsidR="005A6AC5" w:rsidRDefault="005A6AC5">
      <w:pPr>
        <w:pStyle w:val="Adresse"/>
      </w:pPr>
    </w:p>
    <w:p w:rsidR="00602598" w:rsidRDefault="005A6AC5">
      <w:pPr>
        <w:pStyle w:val="Adresse"/>
      </w:pPr>
      <w:r>
        <w:tab/>
      </w:r>
    </w:p>
    <w:p w:rsidR="00602598" w:rsidRDefault="008C06FA" w:rsidP="008C06FA">
      <w:pPr>
        <w:pStyle w:val="Adresse"/>
        <w:jc w:val="center"/>
      </w:pPr>
      <w:r w:rsidRPr="008C06FA">
        <w:rPr>
          <w:noProof/>
        </w:rPr>
        <w:lastRenderedPageBreak/>
        <w:drawing>
          <wp:inline distT="0" distB="0" distL="0" distR="0">
            <wp:extent cx="1216025" cy="954405"/>
            <wp:effectExtent l="0" t="0" r="3175" b="0"/>
            <wp:docPr id="8" name="Bilde 8" descr="S:\LOGOER\Ny NLF logo\NLF-Logo_RGB-liten_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:\LOGOER\Ny NLF logo\NLF-Logo_RGB-liten_jpg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025" cy="95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DF6" w:rsidRDefault="005A6AC5">
      <w:pPr>
        <w:pStyle w:val="Adresse"/>
        <w:rPr>
          <w:color w:val="0070C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    </w:t>
      </w:r>
      <w:r>
        <w:tab/>
      </w:r>
      <w:r w:rsidRPr="005A6AC5">
        <w:rPr>
          <w:color w:val="0070C0"/>
        </w:rPr>
        <w:t xml:space="preserve">Program for helgen 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b/>
          <w:bCs/>
          <w:color w:val="0070C0"/>
        </w:rPr>
        <w:t xml:space="preserve">Dag 1 – Fredag 28.mars 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Kl. 10.00 Oppmøte og innsjekk.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Kl. 10.30 Vi går om bord i skipet. Installering i konferansen. Bagasje settes i bagasjerom.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Kl. 12.00 – 13.30 Statssekretær Bård Hoksrud informerer om den nye regjeringens veipolitikk.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Kl. 13.30. Lunsjbuffet. Innsjekk på lugarene.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Kl. 15.00 - 18.00 Årsmøter i fylkesavdelingene.</w:t>
      </w:r>
    </w:p>
    <w:p w:rsidR="005A6AC5" w:rsidRPr="009F5AF5" w:rsidRDefault="009F732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>
        <w:rPr>
          <w:rFonts w:ascii="Arial" w:hAnsi="Arial" w:cs="Arial"/>
          <w:color w:val="0070C0"/>
        </w:rPr>
        <w:t xml:space="preserve">Kl. 19.00 -2000 Show i showlounge 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 xml:space="preserve">Kl. 20.30 3-retters middag 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b/>
          <w:bCs/>
          <w:color w:val="0070C0"/>
        </w:rPr>
        <w:t xml:space="preserve">Dag 2 – Lørdag 29.mars 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Kl. 07.00 - 09.45 Frokost.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Kl. 10.00 - 14.00 I land i Kiel.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 xml:space="preserve">Kl. 13.30 - Lunsjbuffet </w:t>
      </w:r>
    </w:p>
    <w:p w:rsidR="005A6AC5" w:rsidRPr="009F5AF5" w:rsidRDefault="0061235C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Kl 15.00 - 18.00 NLF sentralt og fylkesavdelingene informerer i tillegg vil våre samarbeidspartnere få tildelt tid til informasjon om avalene med NLF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Kl. 19.00 Show i showlounge. Det fremfør</w:t>
      </w:r>
      <w:r w:rsidR="0061235C" w:rsidRPr="009F5AF5">
        <w:rPr>
          <w:rFonts w:ascii="Arial" w:hAnsi="Arial" w:cs="Arial"/>
          <w:color w:val="0070C0"/>
        </w:rPr>
        <w:t>es forskjellig show hver vei.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 xml:space="preserve">Kl. 20.30 Kveldsbuffet </w:t>
      </w: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5A6AC5" w:rsidRPr="009F5AF5" w:rsidRDefault="005A6AC5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b/>
          <w:bCs/>
          <w:color w:val="0070C0"/>
        </w:rPr>
        <w:t xml:space="preserve">Dag 3 – Søndag 30.mars </w:t>
      </w:r>
    </w:p>
    <w:p w:rsidR="005A6AC5" w:rsidRPr="009F5AF5" w:rsidRDefault="0061235C" w:rsidP="005A6AC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Kl. 07.00 - 09.45 Frokost.</w:t>
      </w:r>
    </w:p>
    <w:p w:rsidR="005A6AC5" w:rsidRPr="009F5AF5" w:rsidRDefault="005A6AC5" w:rsidP="0061235C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 xml:space="preserve">kl. 10.00 Ankomst Oslo. </w:t>
      </w:r>
    </w:p>
    <w:p w:rsidR="0061235C" w:rsidRDefault="0061235C" w:rsidP="0061235C">
      <w:pPr>
        <w:autoSpaceDE w:val="0"/>
        <w:autoSpaceDN w:val="0"/>
        <w:adjustRightInd w:val="0"/>
        <w:rPr>
          <w:rFonts w:ascii="Arial" w:hAnsi="Arial" w:cs="Arial"/>
        </w:rPr>
      </w:pPr>
    </w:p>
    <w:p w:rsidR="009F5AF5" w:rsidRDefault="009F5AF5" w:rsidP="0061235C">
      <w:pPr>
        <w:autoSpaceDE w:val="0"/>
        <w:autoSpaceDN w:val="0"/>
        <w:adjustRightInd w:val="0"/>
        <w:rPr>
          <w:rFonts w:ascii="Arial" w:hAnsi="Arial" w:cs="Arial"/>
        </w:rPr>
      </w:pPr>
    </w:p>
    <w:p w:rsidR="009F5AF5" w:rsidRDefault="008C06FA" w:rsidP="008C06FA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8C06FA">
        <w:rPr>
          <w:rFonts w:ascii="Arial" w:hAnsi="Arial" w:cs="Arial"/>
          <w:noProof/>
        </w:rPr>
        <w:lastRenderedPageBreak/>
        <w:drawing>
          <wp:inline distT="0" distB="0" distL="0" distR="0">
            <wp:extent cx="1216025" cy="954405"/>
            <wp:effectExtent l="0" t="0" r="3175" b="0"/>
            <wp:docPr id="9" name="Bilde 9" descr="S:\LOGOER\Ny NLF logo\NLF-Logo_RGB-liten_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:\LOGOER\Ny NLF logo\NLF-Logo_RGB-liten_jpg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025" cy="95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5AF5" w:rsidRDefault="009F5AF5" w:rsidP="0061235C">
      <w:pPr>
        <w:autoSpaceDE w:val="0"/>
        <w:autoSpaceDN w:val="0"/>
        <w:adjustRightInd w:val="0"/>
        <w:rPr>
          <w:rFonts w:ascii="Arial" w:hAnsi="Arial" w:cs="Arial"/>
        </w:rPr>
      </w:pPr>
    </w:p>
    <w:p w:rsidR="009F5AF5" w:rsidRDefault="009F5AF5" w:rsidP="0061235C">
      <w:pPr>
        <w:autoSpaceDE w:val="0"/>
        <w:autoSpaceDN w:val="0"/>
        <w:adjustRightInd w:val="0"/>
        <w:rPr>
          <w:rFonts w:ascii="Arial" w:hAnsi="Arial" w:cs="Arial"/>
        </w:rPr>
      </w:pPr>
    </w:p>
    <w:p w:rsidR="0061235C" w:rsidRPr="009F5AF5" w:rsidRDefault="0061235C" w:rsidP="0061235C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Praktisk informasjon.</w:t>
      </w:r>
    </w:p>
    <w:p w:rsidR="0061235C" w:rsidRDefault="0061235C" w:rsidP="0061235C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 xml:space="preserve">Pris pr deltaker for opphold og bespisning på Kielferga kr </w:t>
      </w:r>
      <w:r w:rsidR="00CD5F94">
        <w:rPr>
          <w:rFonts w:ascii="Arial" w:hAnsi="Arial" w:cs="Arial"/>
          <w:color w:val="0070C0"/>
        </w:rPr>
        <w:t>3600</w:t>
      </w:r>
      <w:r w:rsidR="009F5AF5" w:rsidRPr="009F5AF5">
        <w:rPr>
          <w:rFonts w:ascii="Arial" w:hAnsi="Arial" w:cs="Arial"/>
          <w:color w:val="0070C0"/>
        </w:rPr>
        <w:t>,-</w:t>
      </w:r>
      <w:r w:rsidR="00CD5F94">
        <w:rPr>
          <w:rFonts w:ascii="Arial" w:hAnsi="Arial" w:cs="Arial"/>
          <w:color w:val="0070C0"/>
        </w:rPr>
        <w:t xml:space="preserve"> per. Person</w:t>
      </w:r>
    </w:p>
    <w:p w:rsidR="009F5AF5" w:rsidRPr="009F5AF5" w:rsidRDefault="009F5AF5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 xml:space="preserve">Pris inkluderer: </w:t>
      </w:r>
    </w:p>
    <w:p w:rsidR="009F5AF5" w:rsidRPr="009F5AF5" w:rsidRDefault="009F5AF5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- Båtreise Oslo - Kiel tur/retur i 3-stjerners innvendig dobbeltlugar</w:t>
      </w:r>
    </w:p>
    <w:p w:rsidR="009F5AF5" w:rsidRPr="009F5AF5" w:rsidRDefault="009F5AF5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>
        <w:rPr>
          <w:noProof/>
        </w:rPr>
        <mc:AlternateContent>
          <mc:Choice Requires="wps">
            <w:drawing>
              <wp:anchor distT="365760" distB="365760" distL="114300" distR="114300" simplePos="0" relativeHeight="251659264" behindDoc="0" locked="0" layoutInCell="1" allowOverlap="1" wp14:anchorId="64EB2C7C" wp14:editId="2D16832A">
                <wp:simplePos x="0" y="0"/>
                <wp:positionH relativeFrom="margin">
                  <wp:posOffset>2286000</wp:posOffset>
                </wp:positionH>
                <wp:positionV relativeFrom="margin">
                  <wp:posOffset>-8058150</wp:posOffset>
                </wp:positionV>
                <wp:extent cx="914400" cy="466344"/>
                <wp:effectExtent l="0" t="0" r="4966970" b="14605"/>
                <wp:wrapTopAndBottom/>
                <wp:docPr id="2" name="Tekstbok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6634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5000" w:type="pct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  <w:tblDescription w:val="Contact Info"/>
                            </w:tblPr>
                            <w:tblGrid>
                              <w:gridCol w:w="2100"/>
                              <w:gridCol w:w="6"/>
                              <w:gridCol w:w="1017"/>
                            </w:tblGrid>
                            <w:tr w:rsidR="00F83DF6">
                              <w:tc>
                                <w:tcPr>
                                  <w:tcW w:w="900" w:type="pct"/>
                                  <w:vAlign w:val="center"/>
                                </w:tcPr>
                                <w:p w:rsidR="00F83DF6" w:rsidRDefault="005A6AC5">
                                  <w:pPr>
                                    <w:pStyle w:val="Ingenmellomrom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C4E7001" wp14:editId="682BD60A">
                                        <wp:extent cx="1330604" cy="1044428"/>
                                        <wp:effectExtent l="0" t="0" r="3175" b="3810"/>
                                        <wp:docPr id="1" name="Bilde 1" descr="C:\Users\rho\AppData\Local\Temp\Temp1_NLF-logo -Symbol m undertekst (2).zip\NLF-Logo_RGB-liten.jp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Bilde 1" descr="C:\Users\rho\AppData\Local\Temp\Temp1_NLF-logo -Symbol m undertekst (2).zip\NLF-Logo_RGB-liten.jpg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1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332166" cy="104565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00" w:type="pct"/>
                                </w:tcPr>
                                <w:p w:rsidR="00F83DF6" w:rsidRDefault="00F83DF6"/>
                              </w:tc>
                              <w:tc>
                                <w:tcPr>
                                  <w:tcW w:w="4000" w:type="pct"/>
                                  <w:vAlign w:val="center"/>
                                </w:tcPr>
                                <w:p w:rsidR="00F83DF6" w:rsidRDefault="00602F01" w:rsidP="005A6AC5">
                                  <w:pPr>
                                    <w:pStyle w:val="Firma"/>
                                  </w:pPr>
                                  <w:r w:rsidRPr="005A6AC5">
                                    <w:rPr>
                                      <w:color w:val="0070C0"/>
                                    </w:rPr>
                                    <w:t> </w:t>
                                  </w:r>
                                  <w:r w:rsidR="005A6AC5" w:rsidRPr="005A6AC5">
                                    <w:rPr>
                                      <w:color w:val="0070C0"/>
                                    </w:rPr>
                                    <w:t xml:space="preserve">avdeling Troms og Finnmark </w:t>
                                  </w:r>
                                  <w:r w:rsidR="005A6AC5">
                                    <w:rPr>
                                      <w:color w:val="0070C0"/>
                                    </w:rPr>
                                    <w:t xml:space="preserve">                                                                                                           </w:t>
                                  </w:r>
                                </w:p>
                              </w:tc>
                            </w:tr>
                          </w:tbl>
                          <w:p w:rsidR="00F83DF6" w:rsidRDefault="00F83DF6">
                            <w:pPr>
                              <w:pStyle w:val="Ingenmellomrom"/>
                              <w:spacing w:line="14" w:lineRule="exact"/>
                            </w:pPr>
                          </w:p>
                          <w:p w:rsidR="0061235C" w:rsidRDefault="0061235C">
                            <w:pPr>
                              <w:pStyle w:val="Ingenmellomrom"/>
                              <w:spacing w:line="14" w:lineRule="exact"/>
                            </w:pPr>
                          </w:p>
                          <w:p w:rsidR="0061235C" w:rsidRDefault="0061235C">
                            <w:pPr>
                              <w:pStyle w:val="Ingenmellomrom"/>
                              <w:spacing w:line="14" w:lineRule="exact"/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0" tIns="0" rIns="0" bIns="0" numCol="1" spcCol="0" rtlCol="0" fromWordArt="0" anchor="b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100000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EB2C7C"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180pt;margin-top:-634.5pt;width:1in;height:36.7pt;z-index:251659264;visibility:visible;mso-wrap-style:none;mso-width-percent:1000;mso-height-percent:0;mso-wrap-distance-left:9pt;mso-wrap-distance-top:28.8pt;mso-wrap-distance-right:9pt;mso-wrap-distance-bottom:28.8pt;mso-position-horizontal:absolute;mso-position-horizontal-relative:margin;mso-position-vertical:absolute;mso-position-vertical-relative:margin;mso-width-percent:100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" filled="f" stroked="f" strokeweight=".5pt">
                <v:textbox style="mso-fit-shape-to-text:t" inset="0,0,0,0">
                  <w:txbxContent>
                    <w:tbl>
                      <w:tblPr>
                        <w:tblW w:w="5000" w:type="pct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  <w:tblDescription w:val="Contact Info"/>
                      </w:tblPr>
                      <w:tblGrid>
                        <w:gridCol w:w="2100"/>
                        <w:gridCol w:w="6"/>
                        <w:gridCol w:w="1017"/>
                      </w:tblGrid>
                      <w:tr w:rsidR="00F83DF6">
                        <w:tc>
                          <w:tcPr>
                            <w:tcW w:w="900" w:type="pct"/>
                            <w:vAlign w:val="center"/>
                          </w:tcPr>
                          <w:p w:rsidR="00F83DF6" w:rsidRDefault="005A6AC5">
                            <w:pPr>
                              <w:pStyle w:val="Ingenmellomrom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C4E7001" wp14:editId="682BD60A">
                                  <wp:extent cx="1330604" cy="1044428"/>
                                  <wp:effectExtent l="0" t="0" r="3175" b="3810"/>
                                  <wp:docPr id="1" name="Bilde 1" descr="C:\Users\rho\AppData\Local\Temp\Temp1_NLF-logo -Symbol m undertekst (2).zip\NLF-Logo_RGB-liten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Bilde 1" descr="C:\Users\rho\AppData\Local\Temp\Temp1_NLF-logo -Symbol m undertekst (2).zip\NLF-Logo_RGB-liten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32166" cy="104565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00" w:type="pct"/>
                          </w:tcPr>
                          <w:p w:rsidR="00F83DF6" w:rsidRDefault="00F83DF6"/>
                        </w:tc>
                        <w:tc>
                          <w:tcPr>
                            <w:tcW w:w="4000" w:type="pct"/>
                            <w:vAlign w:val="center"/>
                          </w:tcPr>
                          <w:p w:rsidR="00F83DF6" w:rsidRDefault="00602F01" w:rsidP="005A6AC5">
                            <w:pPr>
                              <w:pStyle w:val="Firma"/>
                            </w:pPr>
                            <w:r w:rsidRPr="005A6AC5">
                              <w:rPr>
                                <w:color w:val="0070C0"/>
                              </w:rPr>
                              <w:t> </w:t>
                            </w:r>
                            <w:r w:rsidR="005A6AC5" w:rsidRPr="005A6AC5">
                              <w:rPr>
                                <w:color w:val="0070C0"/>
                              </w:rPr>
                              <w:t xml:space="preserve">avdeling Troms og Finnmark </w:t>
                            </w:r>
                            <w:r w:rsidR="005A6AC5">
                              <w:rPr>
                                <w:color w:val="0070C0"/>
                              </w:rPr>
                              <w:t xml:space="preserve">                                                                                                           </w:t>
                            </w:r>
                          </w:p>
                        </w:tc>
                      </w:tr>
                    </w:tbl>
                    <w:p w:rsidR="00F83DF6" w:rsidRDefault="00F83DF6">
                      <w:pPr>
                        <w:pStyle w:val="Ingenmellomrom"/>
                        <w:spacing w:line="14" w:lineRule="exact"/>
                      </w:pPr>
                    </w:p>
                    <w:p w:rsidR="0061235C" w:rsidRDefault="0061235C">
                      <w:pPr>
                        <w:pStyle w:val="Ingenmellomrom"/>
                        <w:spacing w:line="14" w:lineRule="exact"/>
                      </w:pPr>
                    </w:p>
                    <w:p w:rsidR="0061235C" w:rsidRDefault="0061235C">
                      <w:pPr>
                        <w:pStyle w:val="Ingenmellomrom"/>
                        <w:spacing w:line="14" w:lineRule="exact"/>
                      </w:pPr>
                    </w:p>
                  </w:txbxContent>
                </v:textbox>
                <w10:wrap type="topAndBottom" anchorx="margin" anchory="margin"/>
              </v:shape>
            </w:pict>
          </mc:Fallback>
        </mc:AlternateContent>
      </w:r>
      <w:r w:rsidRPr="009F5AF5">
        <w:rPr>
          <w:rFonts w:ascii="Arial" w:hAnsi="Arial" w:cs="Arial"/>
          <w:color w:val="0070C0"/>
        </w:rPr>
        <w:t>- 2 x frokostbuffe</w:t>
      </w:r>
    </w:p>
    <w:p w:rsidR="009F5AF5" w:rsidRPr="009F5AF5" w:rsidRDefault="009F5AF5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- 2 x lunsjbuffet inkl</w:t>
      </w:r>
      <w:r>
        <w:rPr>
          <w:rFonts w:ascii="Arial" w:hAnsi="Arial" w:cs="Arial"/>
          <w:color w:val="0070C0"/>
        </w:rPr>
        <w:t>.</w:t>
      </w:r>
      <w:r w:rsidRPr="009F5AF5">
        <w:rPr>
          <w:rFonts w:ascii="Arial" w:hAnsi="Arial" w:cs="Arial"/>
          <w:color w:val="0070C0"/>
        </w:rPr>
        <w:t xml:space="preserve"> 1 øl/vin eller mineralvann samt kaffe/te</w:t>
      </w:r>
    </w:p>
    <w:p w:rsidR="009F5AF5" w:rsidRPr="009F5AF5" w:rsidRDefault="009F5AF5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- 1 x 3-retters cruisemeny inkl</w:t>
      </w:r>
      <w:r>
        <w:rPr>
          <w:rFonts w:ascii="Arial" w:hAnsi="Arial" w:cs="Arial"/>
          <w:color w:val="0070C0"/>
        </w:rPr>
        <w:t>.</w:t>
      </w:r>
      <w:r w:rsidRPr="009F5AF5">
        <w:rPr>
          <w:rFonts w:ascii="Arial" w:hAnsi="Arial" w:cs="Arial"/>
          <w:color w:val="0070C0"/>
        </w:rPr>
        <w:t xml:space="preserve"> vinpakke Standard</w:t>
      </w:r>
    </w:p>
    <w:p w:rsidR="009F5AF5" w:rsidRPr="009F5AF5" w:rsidRDefault="009F5AF5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- 1 x eveningbuffet</w:t>
      </w:r>
      <w:r>
        <w:rPr>
          <w:rFonts w:ascii="Arial" w:hAnsi="Arial" w:cs="Arial"/>
          <w:color w:val="0070C0"/>
        </w:rPr>
        <w:t>, inkl.</w:t>
      </w:r>
      <w:r w:rsidRPr="009F5AF5">
        <w:rPr>
          <w:rFonts w:ascii="Arial" w:hAnsi="Arial" w:cs="Arial"/>
          <w:color w:val="0070C0"/>
        </w:rPr>
        <w:t>1 øl/vin eller mineralvann</w:t>
      </w:r>
    </w:p>
    <w:p w:rsidR="009F5AF5" w:rsidRPr="009F5AF5" w:rsidRDefault="009F5AF5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- 2 x cocktail</w:t>
      </w:r>
    </w:p>
    <w:p w:rsidR="009F5AF5" w:rsidRPr="009F5AF5" w:rsidRDefault="009F5AF5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- 2 x kaffe avec</w:t>
      </w:r>
    </w:p>
    <w:p w:rsidR="009F5AF5" w:rsidRDefault="009F5AF5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 w:rsidRPr="009F5AF5">
        <w:rPr>
          <w:rFonts w:ascii="Arial" w:hAnsi="Arial" w:cs="Arial"/>
          <w:color w:val="0070C0"/>
        </w:rPr>
        <w:t>- 1 x konferanserom i 3 tidsmoduler à 3 timer inkl</w:t>
      </w:r>
      <w:r>
        <w:rPr>
          <w:rFonts w:ascii="Arial" w:hAnsi="Arial" w:cs="Arial"/>
          <w:color w:val="0070C0"/>
        </w:rPr>
        <w:t>.</w:t>
      </w:r>
      <w:r w:rsidRPr="009F5AF5">
        <w:rPr>
          <w:rFonts w:ascii="Arial" w:hAnsi="Arial" w:cs="Arial"/>
          <w:color w:val="0070C0"/>
        </w:rPr>
        <w:t xml:space="preserve"> kaffe/te og frukt</w:t>
      </w:r>
      <w:r>
        <w:rPr>
          <w:rFonts w:ascii="Arial" w:hAnsi="Arial" w:cs="Arial"/>
          <w:color w:val="0070C0"/>
        </w:rPr>
        <w:t>.</w:t>
      </w:r>
    </w:p>
    <w:p w:rsidR="00602598" w:rsidRDefault="009F5AF5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>
        <w:rPr>
          <w:rFonts w:ascii="Arial" w:hAnsi="Arial" w:cs="Arial"/>
          <w:color w:val="0070C0"/>
        </w:rPr>
        <w:t>Fellesopplegget starter ved ankomst Kielferga og avsluttes ved</w:t>
      </w:r>
      <w:r w:rsidR="00B0107F">
        <w:rPr>
          <w:rFonts w:ascii="Arial" w:hAnsi="Arial" w:cs="Arial"/>
          <w:color w:val="0070C0"/>
        </w:rPr>
        <w:t xml:space="preserve"> ankomst Oslo søndag formiddag.</w:t>
      </w:r>
    </w:p>
    <w:p w:rsidR="00CD5F94" w:rsidRPr="009F5AF5" w:rsidRDefault="00CD5F94" w:rsidP="00CD5F94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>
        <w:rPr>
          <w:rFonts w:ascii="Arial" w:hAnsi="Arial" w:cs="Arial"/>
          <w:color w:val="0070C0"/>
        </w:rPr>
        <w:t>Ordinær innkalling til årsmøte sendes ut medio februar.</w:t>
      </w:r>
    </w:p>
    <w:p w:rsidR="00CD5F94" w:rsidRDefault="00CD5F94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CD5F94" w:rsidRDefault="00CD5F94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CD5F94" w:rsidRDefault="00CD5F94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CD5F94" w:rsidRDefault="00B0107F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>
        <w:rPr>
          <w:rFonts w:ascii="Arial" w:hAnsi="Arial" w:cs="Arial"/>
          <w:color w:val="0070C0"/>
        </w:rPr>
        <w:t>Med vennlig hilsen</w:t>
      </w:r>
      <w:r>
        <w:rPr>
          <w:rFonts w:ascii="Arial" w:hAnsi="Arial" w:cs="Arial"/>
          <w:color w:val="0070C0"/>
        </w:rPr>
        <w:br/>
        <w:t>For Norges Lastebileier-Forbund</w:t>
      </w:r>
    </w:p>
    <w:p w:rsidR="00B0107F" w:rsidRDefault="00B0107F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>
        <w:rPr>
          <w:rFonts w:ascii="Arial" w:hAnsi="Arial" w:cs="Arial"/>
          <w:color w:val="0070C0"/>
        </w:rPr>
        <w:t xml:space="preserve">Odd Hugo Pedersen </w:t>
      </w:r>
      <w:r>
        <w:rPr>
          <w:rFonts w:ascii="Arial" w:hAnsi="Arial" w:cs="Arial"/>
          <w:color w:val="0070C0"/>
        </w:rPr>
        <w:br/>
        <w:t>Distriktssjef</w:t>
      </w:r>
      <w:r>
        <w:rPr>
          <w:rFonts w:ascii="Arial" w:hAnsi="Arial" w:cs="Arial"/>
          <w:color w:val="0070C0"/>
        </w:rPr>
        <w:br/>
        <w:t xml:space="preserve">telefon 91 57 02 43 </w:t>
      </w:r>
    </w:p>
    <w:p w:rsidR="00B0107F" w:rsidRDefault="00B0107F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B0107F" w:rsidRDefault="00B0107F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B0107F" w:rsidRDefault="00B0107F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CD5F94" w:rsidRDefault="008C06FA" w:rsidP="008C06FA">
      <w:pPr>
        <w:autoSpaceDE w:val="0"/>
        <w:autoSpaceDN w:val="0"/>
        <w:adjustRightInd w:val="0"/>
        <w:jc w:val="center"/>
        <w:rPr>
          <w:rFonts w:ascii="Arial" w:hAnsi="Arial" w:cs="Arial"/>
          <w:color w:val="0070C0"/>
        </w:rPr>
      </w:pPr>
      <w:r w:rsidRPr="008C06FA">
        <w:rPr>
          <w:rFonts w:ascii="Arial" w:hAnsi="Arial" w:cs="Arial"/>
          <w:noProof/>
          <w:color w:val="0070C0"/>
        </w:rPr>
        <w:lastRenderedPageBreak/>
        <w:drawing>
          <wp:inline distT="0" distB="0" distL="0" distR="0">
            <wp:extent cx="1216025" cy="954405"/>
            <wp:effectExtent l="0" t="0" r="3175" b="0"/>
            <wp:docPr id="7" name="Bilde 7" descr="S:\LOGOER\Ny NLF logo\NLF-Logo_RGB-liten_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:\LOGOER\Ny NLF logo\NLF-Logo_RGB-liten_jpg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025" cy="95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3C7154" w:rsidRDefault="003C7154" w:rsidP="00FC1CDF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FC1CDF">
        <w:rPr>
          <w:rFonts w:ascii="Arial" w:hAnsi="Arial" w:cs="Arial"/>
          <w:b/>
          <w:color w:val="0070C0"/>
          <w:sz w:val="32"/>
          <w:szCs w:val="32"/>
        </w:rPr>
        <w:t>Påmeldingskjema</w:t>
      </w:r>
    </w:p>
    <w:p w:rsidR="00B0107F" w:rsidRPr="00B0107F" w:rsidRDefault="00B0107F" w:rsidP="00B0107F">
      <w:pPr>
        <w:autoSpaceDE w:val="0"/>
        <w:autoSpaceDN w:val="0"/>
        <w:adjustRightInd w:val="0"/>
        <w:rPr>
          <w:rFonts w:ascii="Arial" w:hAnsi="Arial" w:cs="Arial"/>
          <w:color w:val="0070C0"/>
          <w:sz w:val="28"/>
          <w:szCs w:val="28"/>
        </w:rPr>
      </w:pPr>
      <w:r>
        <w:rPr>
          <w:rFonts w:ascii="Arial" w:hAnsi="Arial" w:cs="Arial"/>
          <w:color w:val="0070C0"/>
        </w:rPr>
        <w:t xml:space="preserve">Påmelding til </w:t>
      </w:r>
      <w:hyperlink r:id="rId12" w:history="1">
        <w:r w:rsidRPr="002B51DC">
          <w:rPr>
            <w:rStyle w:val="Hyperkobling"/>
            <w:rFonts w:ascii="Arial" w:hAnsi="Arial" w:cs="Arial"/>
          </w:rPr>
          <w:t>troms@lastebil.no</w:t>
        </w:r>
      </w:hyperlink>
      <w:r>
        <w:rPr>
          <w:rFonts w:ascii="Arial" w:hAnsi="Arial" w:cs="Arial"/>
          <w:color w:val="0070C0"/>
        </w:rPr>
        <w:t xml:space="preserve"> innen 25.1.14. Av hensyn til bestillingsrutiner med Colorline må vi ha en tidlig frist for påmelding. Påmelding kan også sendes pr post til NLF, PB 194, 9156 Storslett eller til: </w:t>
      </w:r>
      <w:r w:rsidRPr="00B0107F">
        <w:rPr>
          <w:b/>
          <w:color w:val="0070C0"/>
          <w:sz w:val="28"/>
          <w:szCs w:val="28"/>
        </w:rPr>
        <w:t>Faks: 94762376</w:t>
      </w:r>
    </w:p>
    <w:p w:rsidR="003C7154" w:rsidRDefault="003C7154" w:rsidP="003C7154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915"/>
        <w:gridCol w:w="2915"/>
        <w:gridCol w:w="2915"/>
      </w:tblGrid>
      <w:tr w:rsidR="003C7154" w:rsidTr="00084429"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  <w:r>
              <w:rPr>
                <w:rFonts w:ascii="Arial" w:hAnsi="Arial" w:cs="Arial"/>
                <w:color w:val="0070C0"/>
              </w:rPr>
              <w:t>Bedrift</w:t>
            </w:r>
          </w:p>
        </w:tc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  <w:r>
              <w:rPr>
                <w:rFonts w:ascii="Arial" w:hAnsi="Arial" w:cs="Arial"/>
                <w:color w:val="0070C0"/>
              </w:rPr>
              <w:t>Navn</w:t>
            </w:r>
            <w:r w:rsidR="00B0107F">
              <w:rPr>
                <w:rFonts w:ascii="Arial" w:hAnsi="Arial" w:cs="Arial"/>
                <w:color w:val="0070C0"/>
              </w:rPr>
              <w:t xml:space="preserve"> på deltaker </w:t>
            </w:r>
          </w:p>
        </w:tc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  <w:r>
              <w:rPr>
                <w:rFonts w:ascii="Arial" w:hAnsi="Arial" w:cs="Arial"/>
                <w:color w:val="0070C0"/>
              </w:rPr>
              <w:t>Fakturaadresse</w:t>
            </w:r>
          </w:p>
        </w:tc>
      </w:tr>
      <w:tr w:rsidR="003C7154" w:rsidTr="00084429"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</w:tc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</w:tc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</w:tc>
      </w:tr>
      <w:tr w:rsidR="003C7154" w:rsidTr="00084429"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</w:tc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</w:tc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</w:tc>
      </w:tr>
      <w:tr w:rsidR="003C7154" w:rsidTr="00084429"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</w:tc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</w:tc>
        <w:tc>
          <w:tcPr>
            <w:tcW w:w="2915" w:type="dxa"/>
          </w:tcPr>
          <w:p w:rsidR="003C7154" w:rsidRDefault="003C7154" w:rsidP="00084429">
            <w:pPr>
              <w:autoSpaceDE w:val="0"/>
              <w:autoSpaceDN w:val="0"/>
              <w:adjustRightInd w:val="0"/>
              <w:rPr>
                <w:rFonts w:ascii="Arial" w:hAnsi="Arial" w:cs="Arial"/>
                <w:color w:val="0070C0"/>
              </w:rPr>
            </w:pPr>
          </w:p>
        </w:tc>
      </w:tr>
    </w:tbl>
    <w:p w:rsidR="003C7154" w:rsidRPr="009F5AF5" w:rsidRDefault="003C7154" w:rsidP="003C7154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3C7154" w:rsidRDefault="003C7154" w:rsidP="003C7154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  <w:r>
        <w:rPr>
          <w:rFonts w:ascii="Arial" w:hAnsi="Arial" w:cs="Arial"/>
          <w:color w:val="0070C0"/>
        </w:rPr>
        <w:t>Påmelding er bindende. Faktura vil bli sendt ut etter påmelding.</w:t>
      </w:r>
    </w:p>
    <w:p w:rsidR="003C7154" w:rsidRPr="009F5AF5" w:rsidRDefault="003C7154" w:rsidP="003C7154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p w:rsidR="00602598" w:rsidRDefault="00602598" w:rsidP="009F5AF5">
      <w:pPr>
        <w:autoSpaceDE w:val="0"/>
        <w:autoSpaceDN w:val="0"/>
        <w:adjustRightInd w:val="0"/>
        <w:rPr>
          <w:rFonts w:ascii="Arial" w:hAnsi="Arial" w:cs="Arial"/>
          <w:color w:val="0070C0"/>
        </w:rPr>
      </w:pPr>
    </w:p>
    <w:sectPr w:rsidR="00602598" w:rsidSect="00AC3024">
      <w:pgSz w:w="12240" w:h="15840" w:code="1"/>
      <w:pgMar w:top="1440" w:right="1325" w:bottom="1080" w:left="2160" w:header="720" w:footer="7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4049" w:rsidRDefault="00504049">
      <w:pPr>
        <w:spacing w:after="0" w:line="240" w:lineRule="auto"/>
      </w:pPr>
      <w:r>
        <w:separator/>
      </w:r>
    </w:p>
  </w:endnote>
  <w:endnote w:type="continuationSeparator" w:id="0">
    <w:p w:rsidR="00504049" w:rsidRDefault="005040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4049" w:rsidRDefault="00504049">
      <w:pPr>
        <w:spacing w:after="0" w:line="240" w:lineRule="auto"/>
      </w:pPr>
      <w:r>
        <w:separator/>
      </w:r>
    </w:p>
  </w:footnote>
  <w:footnote w:type="continuationSeparator" w:id="0">
    <w:p w:rsidR="00504049" w:rsidRDefault="005040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17961B0C"/>
    <w:lvl w:ilvl="0">
      <w:start w:val="1"/>
      <w:numFmt w:val="bullet"/>
      <w:pStyle w:val="Punktliste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  <w:color w:val="352F25" w:themeColor="text2"/>
        <w:sz w:val="16"/>
      </w:r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7A88"/>
    <w:rsid w:val="00032696"/>
    <w:rsid w:val="003C7154"/>
    <w:rsid w:val="004A6225"/>
    <w:rsid w:val="004E7D8F"/>
    <w:rsid w:val="00504049"/>
    <w:rsid w:val="005A6AC5"/>
    <w:rsid w:val="00602598"/>
    <w:rsid w:val="00602F01"/>
    <w:rsid w:val="0061235C"/>
    <w:rsid w:val="00654E9C"/>
    <w:rsid w:val="008C06FA"/>
    <w:rsid w:val="008D073C"/>
    <w:rsid w:val="008D7A88"/>
    <w:rsid w:val="009F5AF5"/>
    <w:rsid w:val="009F7325"/>
    <w:rsid w:val="00A5322D"/>
    <w:rsid w:val="00AC3024"/>
    <w:rsid w:val="00B0107F"/>
    <w:rsid w:val="00B2293E"/>
    <w:rsid w:val="00C04FA1"/>
    <w:rsid w:val="00C6562C"/>
    <w:rsid w:val="00CD5F94"/>
    <w:rsid w:val="00E81851"/>
    <w:rsid w:val="00F14329"/>
    <w:rsid w:val="00F83DF6"/>
    <w:rsid w:val="00FC1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C350C3C-2D32-486D-8362-5389E0B58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4D4436" w:themeColor="text2" w:themeTint="E6"/>
        <w:lang w:val="nb-NO" w:eastAsia="nb-NO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1"/>
    <w:qFormat/>
    <w:pPr>
      <w:keepNext/>
      <w:keepLines/>
      <w:spacing w:after="120" w:line="216" w:lineRule="auto"/>
      <w:outlineLvl w:val="0"/>
    </w:pPr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Pr>
      <w:color w:val="808080"/>
    </w:rPr>
  </w:style>
  <w:style w:type="paragraph" w:styleId="Tittel">
    <w:name w:val="Title"/>
    <w:basedOn w:val="Normal"/>
    <w:next w:val="Normal"/>
    <w:link w:val="TittelTegn"/>
    <w:uiPriority w:val="1"/>
    <w:qFormat/>
    <w:pPr>
      <w:spacing w:after="720" w:line="204" w:lineRule="auto"/>
      <w:contextualSpacing/>
    </w:pPr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character" w:customStyle="1" w:styleId="TittelTegn">
    <w:name w:val="Tittel Tegn"/>
    <w:basedOn w:val="Standardskriftforavsnitt"/>
    <w:link w:val="Tittel"/>
    <w:uiPriority w:val="1"/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table" w:styleId="Tabellrutenett">
    <w:name w:val="Table Grid"/>
    <w:basedOn w:val="Vanligtabell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verskrift1Tegn">
    <w:name w:val="Overskrift 1 Tegn"/>
    <w:basedOn w:val="Standardskriftforavsnitt"/>
    <w:link w:val="Overskrift1"/>
    <w:uiPriority w:val="1"/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paragraph" w:styleId="Punktliste">
    <w:name w:val="List Bullet"/>
    <w:basedOn w:val="Normal"/>
    <w:uiPriority w:val="1"/>
    <w:unhideWhenUsed/>
    <w:qFormat/>
    <w:pPr>
      <w:numPr>
        <w:numId w:val="1"/>
      </w:numPr>
    </w:pPr>
  </w:style>
  <w:style w:type="paragraph" w:styleId="Bildetekst">
    <w:name w:val="caption"/>
    <w:basedOn w:val="Normal"/>
    <w:next w:val="Normal"/>
    <w:uiPriority w:val="2"/>
    <w:unhideWhenUsed/>
    <w:qFormat/>
    <w:pPr>
      <w:spacing w:after="0" w:line="240" w:lineRule="auto"/>
    </w:pPr>
    <w:rPr>
      <w:i/>
      <w:iCs/>
      <w:sz w:val="16"/>
    </w:rPr>
  </w:style>
  <w:style w:type="character" w:styleId="Sterk">
    <w:name w:val="Strong"/>
    <w:basedOn w:val="Standardskriftforavsnitt"/>
    <w:uiPriority w:val="2"/>
    <w:qFormat/>
    <w:rPr>
      <w:b/>
      <w:bCs/>
    </w:rPr>
  </w:style>
  <w:style w:type="paragraph" w:styleId="Topptekst">
    <w:name w:val="header"/>
    <w:basedOn w:val="Normal"/>
    <w:link w:val="TopptekstTegn"/>
    <w:uiPriority w:val="4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4"/>
  </w:style>
  <w:style w:type="paragraph" w:styleId="Bunntekst">
    <w:name w:val="footer"/>
    <w:basedOn w:val="Normal"/>
    <w:link w:val="BunntekstTegn"/>
    <w:uiPriority w:val="4"/>
    <w:unhideWhenUsed/>
    <w:qFormat/>
    <w:pPr>
      <w:tabs>
        <w:tab w:val="center" w:pos="4680"/>
        <w:tab w:val="right" w:pos="9360"/>
      </w:tabs>
      <w:spacing w:after="0" w:line="276" w:lineRule="auto"/>
    </w:pPr>
    <w:rPr>
      <w:sz w:val="17"/>
    </w:rPr>
  </w:style>
  <w:style w:type="character" w:customStyle="1" w:styleId="BunntekstTegn">
    <w:name w:val="Bunntekst Tegn"/>
    <w:basedOn w:val="Standardskriftforavsnitt"/>
    <w:link w:val="Bunntekst"/>
    <w:uiPriority w:val="4"/>
    <w:rPr>
      <w:sz w:val="17"/>
    </w:rPr>
  </w:style>
  <w:style w:type="paragraph" w:customStyle="1" w:styleId="Firma">
    <w:name w:val="Firma"/>
    <w:basedOn w:val="Normal"/>
    <w:uiPriority w:val="4"/>
    <w:qFormat/>
    <w:pPr>
      <w:spacing w:after="0" w:line="240" w:lineRule="auto"/>
    </w:pPr>
    <w:rPr>
      <w:rFonts w:asciiTheme="majorHAnsi" w:eastAsiaTheme="majorEastAsia" w:hAnsiTheme="majorHAnsi" w:cstheme="majorBidi"/>
      <w:b/>
      <w:bCs/>
      <w:caps/>
      <w:color w:val="027E6F" w:themeColor="accent1" w:themeShade="BF"/>
    </w:rPr>
  </w:style>
  <w:style w:type="paragraph" w:styleId="Ingenmellomrom">
    <w:name w:val="No Spacing"/>
    <w:uiPriority w:val="36"/>
    <w:unhideWhenUsed/>
    <w:qFormat/>
    <w:pPr>
      <w:spacing w:after="0" w:line="240" w:lineRule="auto"/>
    </w:pPr>
  </w:style>
  <w:style w:type="paragraph" w:styleId="Dato">
    <w:name w:val="Date"/>
    <w:basedOn w:val="Normal"/>
    <w:next w:val="Normal"/>
    <w:link w:val="DatoTegn"/>
    <w:uiPriority w:val="3"/>
    <w:unhideWhenUsed/>
    <w:qFormat/>
    <w:pPr>
      <w:spacing w:before="720" w:after="0" w:line="216" w:lineRule="auto"/>
    </w:pPr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character" w:customStyle="1" w:styleId="DatoTegn">
    <w:name w:val="Dato Tegn"/>
    <w:basedOn w:val="Standardskriftforavsnitt"/>
    <w:link w:val="Dato"/>
    <w:uiPriority w:val="3"/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paragraph" w:customStyle="1" w:styleId="Adresse">
    <w:name w:val="Adresse"/>
    <w:basedOn w:val="Normal"/>
    <w:uiPriority w:val="4"/>
    <w:qFormat/>
    <w:pPr>
      <w:spacing w:after="0" w:line="240" w:lineRule="auto"/>
    </w:pPr>
    <w:rPr>
      <w:sz w:val="40"/>
    </w:rPr>
  </w:style>
  <w:style w:type="character" w:styleId="Hyperkobling">
    <w:name w:val="Hyperlink"/>
    <w:basedOn w:val="Standardskriftforavsnitt"/>
    <w:uiPriority w:val="99"/>
    <w:unhideWhenUsed/>
    <w:rsid w:val="00602598"/>
    <w:rPr>
      <w:color w:val="4D443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81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mailto:troms@lastebil.no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oms\AppData\Roaming\Microsoft\Templates\Forretningsflygeblad.dotx" TargetMode="External"/></Relationships>
</file>

<file path=word/theme/theme1.xml><?xml version="1.0" encoding="utf-8"?>
<a:theme xmlns:a="http://schemas.openxmlformats.org/drawingml/2006/main" name="Small Business Set">
  <a:themeElements>
    <a:clrScheme name="Small Business">
      <a:dk1>
        <a:sysClr val="windowText" lastClr="000000"/>
      </a:dk1>
      <a:lt1>
        <a:sysClr val="window" lastClr="FFFFFF"/>
      </a:lt1>
      <a:dk2>
        <a:srgbClr val="352F25"/>
      </a:dk2>
      <a:lt2>
        <a:srgbClr val="EDECEB"/>
      </a:lt2>
      <a:accent1>
        <a:srgbClr val="03A996"/>
      </a:accent1>
      <a:accent2>
        <a:srgbClr val="B33536"/>
      </a:accent2>
      <a:accent3>
        <a:srgbClr val="E8C94B"/>
      </a:accent3>
      <a:accent4>
        <a:srgbClr val="2682A6"/>
      </a:accent4>
      <a:accent5>
        <a:srgbClr val="F08A42"/>
      </a:accent5>
      <a:accent6>
        <a:srgbClr val="6A5178"/>
      </a:accent6>
      <a:hlink>
        <a:srgbClr val="4D4436"/>
      </a:hlink>
      <a:folHlink>
        <a:srgbClr val="027E70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CFE8F6-2F43-40D1-8FF0-88725880C9A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66B1EF-7FE2-4989-8652-2D07C8EBE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Forretningsflygeblad</Template>
  <TotalTime>0</TotalTime>
  <Pages>5</Pages>
  <Words>360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NLF Troms/Finnmark distriktsjef</dc:creator>
  <cp:keywords/>
  <cp:lastModifiedBy>Adnan Qasim</cp:lastModifiedBy>
  <cp:revision>2</cp:revision>
  <dcterms:created xsi:type="dcterms:W3CDTF">2013-12-30T15:28:00Z</dcterms:created>
  <dcterms:modified xsi:type="dcterms:W3CDTF">2013-12-30T15:28:00Z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TC029119009991</vt:lpwstr>
  </property>
</Properties>
</file>